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0919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5539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5398">
              <w:t>1971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55398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 в статью 2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E55398" w:rsidRDefault="000B3FB2">
            <w:pPr>
              <w:jc w:val="both"/>
            </w:pPr>
          </w:p>
        </w:tc>
      </w:tr>
    </w:tbl>
    <w:p w:rsidR="00E55398" w:rsidRDefault="00E55398" w:rsidP="00E5539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55398" w:rsidRDefault="00E55398" w:rsidP="00E55398">
      <w:pPr>
        <w:pStyle w:val="a3"/>
        <w:tabs>
          <w:tab w:val="clear" w:pos="4153"/>
          <w:tab w:val="clear" w:pos="8306"/>
        </w:tabs>
      </w:pPr>
    </w:p>
    <w:p w:rsidR="00E55398" w:rsidRDefault="00E55398" w:rsidP="00E5539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55398" w:rsidRDefault="00E55398" w:rsidP="00E55398"/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F05B25">
        <w:rPr>
          <w:szCs w:val="28"/>
        </w:rPr>
        <w:t>"О внесении изменения в статью 2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55398" w:rsidRDefault="00E55398" w:rsidP="00E5539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55398" w:rsidRDefault="00E55398" w:rsidP="00E5539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5398" w:rsidRDefault="00E55398" w:rsidP="00E5539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55398" w:rsidRDefault="00E55398" w:rsidP="00E5539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3AD" w:rsidRDefault="00A153AD">
      <w:r>
        <w:separator/>
      </w:r>
    </w:p>
  </w:endnote>
  <w:endnote w:type="continuationSeparator" w:id="0">
    <w:p w:rsidR="00A153AD" w:rsidRDefault="00A15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3AD" w:rsidRDefault="00A153AD">
      <w:r>
        <w:separator/>
      </w:r>
    </w:p>
  </w:footnote>
  <w:footnote w:type="continuationSeparator" w:id="0">
    <w:p w:rsidR="00A153AD" w:rsidRDefault="00A15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539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153AD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55398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AA257"/>
  <w15:docId w15:val="{4FFB0486-0228-43FF-BD31-829194A1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2020-01-29T03:20:00Z</cp:lastPrinted>
  <dcterms:created xsi:type="dcterms:W3CDTF">2020-01-29T03:17:00Z</dcterms:created>
  <dcterms:modified xsi:type="dcterms:W3CDTF">2020-01-29T03:20:00Z</dcterms:modified>
</cp:coreProperties>
</file>