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181412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616B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16B4">
              <w:rPr>
                <w:szCs w:val="28"/>
              </w:rPr>
              <w:t>1958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616B4" w:rsidP="00D55F85">
            <w:pPr>
              <w:ind w:left="-108"/>
              <w:jc w:val="both"/>
            </w:pPr>
            <w:r w:rsidRPr="00560A99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560A99">
              <w:rPr>
                <w:szCs w:val="28"/>
              </w:rPr>
              <w:t xml:space="preserve"> Приморского края </w:t>
            </w:r>
            <w:r w:rsidRPr="007A684D">
              <w:rPr>
                <w:szCs w:val="28"/>
              </w:rPr>
              <w:t>"</w:t>
            </w:r>
            <w:r w:rsidRPr="00C23FE9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C23FE9">
              <w:rPr>
                <w:szCs w:val="28"/>
              </w:rPr>
              <w:t>"Об организации и обеспечении отдыха, оздоровления и организации занятости детей, проживающих на территории Приморского края</w:t>
            </w:r>
            <w:r w:rsidRPr="00560A99">
              <w:rPr>
                <w:szCs w:val="28"/>
              </w:rPr>
              <w:t>"</w:t>
            </w:r>
          </w:p>
          <w:p w:rsidR="000B3FB2" w:rsidRPr="00A616B4" w:rsidRDefault="000B3FB2">
            <w:pPr>
              <w:jc w:val="both"/>
            </w:pPr>
          </w:p>
        </w:tc>
      </w:tr>
    </w:tbl>
    <w:p w:rsidR="00A616B4" w:rsidRPr="009E27DC" w:rsidRDefault="00A616B4" w:rsidP="00A616B4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A616B4" w:rsidRPr="009E27DC" w:rsidRDefault="00A616B4" w:rsidP="00A616B4">
      <w:pPr>
        <w:rPr>
          <w:szCs w:val="28"/>
        </w:rPr>
      </w:pPr>
    </w:p>
    <w:p w:rsidR="00A616B4" w:rsidRPr="009E27DC" w:rsidRDefault="00A616B4" w:rsidP="00A616B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A616B4" w:rsidRPr="009E27DC" w:rsidRDefault="00A616B4" w:rsidP="00A616B4">
      <w:pPr>
        <w:rPr>
          <w:szCs w:val="28"/>
        </w:rPr>
      </w:pPr>
    </w:p>
    <w:p w:rsidR="00A616B4" w:rsidRPr="00117F09" w:rsidRDefault="00A616B4" w:rsidP="00A616B4">
      <w:pPr>
        <w:jc w:val="both"/>
        <w:rPr>
          <w:szCs w:val="28"/>
        </w:rPr>
      </w:pPr>
      <w:r>
        <w:tab/>
      </w:r>
      <w:r w:rsidRPr="00BC32BC">
        <w:rPr>
          <w:szCs w:val="28"/>
        </w:rPr>
        <w:t xml:space="preserve">1.Принять </w:t>
      </w:r>
      <w:r w:rsidRPr="00117F09">
        <w:rPr>
          <w:szCs w:val="28"/>
        </w:rPr>
        <w:t>проект закона Приморского края "</w:t>
      </w:r>
      <w:r w:rsidRPr="00272751">
        <w:rPr>
          <w:szCs w:val="28"/>
        </w:rPr>
        <w:t xml:space="preserve">О внесении изменений </w:t>
      </w:r>
      <w:r>
        <w:rPr>
          <w:szCs w:val="28"/>
        </w:rPr>
        <w:t xml:space="preserve">                 </w:t>
      </w:r>
      <w:r w:rsidRPr="00272751">
        <w:rPr>
          <w:szCs w:val="28"/>
        </w:rPr>
        <w:t>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Pr="00117F09">
        <w:rPr>
          <w:szCs w:val="28"/>
        </w:rPr>
        <w:t>" во втором чтении.</w:t>
      </w:r>
    </w:p>
    <w:p w:rsidR="00A616B4" w:rsidRPr="00BC32BC" w:rsidRDefault="00A616B4" w:rsidP="00A616B4">
      <w:pPr>
        <w:jc w:val="both"/>
        <w:rPr>
          <w:szCs w:val="28"/>
        </w:rPr>
      </w:pPr>
    </w:p>
    <w:p w:rsidR="00A616B4" w:rsidRDefault="00A616B4" w:rsidP="00A616B4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(Косьяненко)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A616B4" w:rsidRDefault="00A616B4" w:rsidP="00A616B4">
      <w:pPr>
        <w:jc w:val="both"/>
      </w:pPr>
    </w:p>
    <w:p w:rsidR="00A616B4" w:rsidRDefault="00A616B4" w:rsidP="00A616B4">
      <w:pPr>
        <w:jc w:val="both"/>
      </w:pPr>
      <w:r>
        <w:tab/>
        <w:t>3.Настоящее постановление вступает в силу со дня его принятия.</w:t>
      </w:r>
    </w:p>
    <w:p w:rsidR="00A616B4" w:rsidRPr="009E27DC" w:rsidRDefault="00A616B4" w:rsidP="00A616B4">
      <w:pPr>
        <w:jc w:val="both"/>
        <w:rPr>
          <w:szCs w:val="28"/>
        </w:rPr>
      </w:pPr>
    </w:p>
    <w:p w:rsidR="00A616B4" w:rsidRDefault="00A616B4" w:rsidP="00A616B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616B4" w:rsidRPr="009E27DC" w:rsidRDefault="00A616B4" w:rsidP="00A616B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616B4" w:rsidRPr="009E27DC" w:rsidRDefault="00A616B4" w:rsidP="00A616B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A616B4" w:rsidRPr="009E27DC" w:rsidRDefault="00A616B4" w:rsidP="00A616B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A616B4" w:rsidRPr="009E27DC" w:rsidRDefault="00A616B4" w:rsidP="00A616B4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ED0" w:rsidRDefault="00D32ED0">
      <w:r>
        <w:separator/>
      </w:r>
    </w:p>
  </w:endnote>
  <w:endnote w:type="continuationSeparator" w:id="0">
    <w:p w:rsidR="00D32ED0" w:rsidRDefault="00D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ED0" w:rsidRDefault="00D32ED0">
      <w:r>
        <w:separator/>
      </w:r>
    </w:p>
  </w:footnote>
  <w:footnote w:type="continuationSeparator" w:id="0">
    <w:p w:rsidR="00D32ED0" w:rsidRDefault="00D32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16B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616B4"/>
    <w:rsid w:val="00A93332"/>
    <w:rsid w:val="00AE5EE6"/>
    <w:rsid w:val="00BA58C7"/>
    <w:rsid w:val="00C20E8F"/>
    <w:rsid w:val="00CA7E54"/>
    <w:rsid w:val="00CE19DF"/>
    <w:rsid w:val="00D02716"/>
    <w:rsid w:val="00D32ED0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8C2AC9-68CA-4D79-A84B-0E0C4F42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2020-01-29T04:42:00Z</cp:lastPrinted>
  <dcterms:created xsi:type="dcterms:W3CDTF">2020-01-29T04:41:00Z</dcterms:created>
  <dcterms:modified xsi:type="dcterms:W3CDTF">2020-01-29T04:42:00Z</dcterms:modified>
</cp:coreProperties>
</file>