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5.75pt;height:53.25pt" o:ole="" fillcolor="window">
                  <v:imagedata r:id="rId6" o:title="" grayscale="t"/>
                </v:shape>
                <o:OLEObject Type="Embed" ProgID="Word.Picture.8" ShapeID="_x0000_i1029" DrawAspect="Content" ObjectID="_164181980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E0A5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0A5C" w:rsidRPr="008E0A5C">
              <w:rPr>
                <w:szCs w:val="28"/>
              </w:rPr>
              <w:t>1950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0A5C" w:rsidP="00D55F85">
            <w:pPr>
              <w:ind w:left="-108"/>
              <w:jc w:val="both"/>
            </w:pPr>
            <w:r w:rsidRPr="00AD653E">
              <w:rPr>
                <w:szCs w:val="28"/>
              </w:rPr>
              <w:t xml:space="preserve">О проекте закона Приморского края "О внесении изменений </w:t>
            </w:r>
            <w:r>
              <w:rPr>
                <w:szCs w:val="28"/>
              </w:rPr>
              <w:br/>
            </w:r>
            <w:r w:rsidRPr="00AD653E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AD653E">
              <w:rPr>
                <w:szCs w:val="28"/>
              </w:rPr>
              <w:t>"Об установлении ограничений продажи электронных систем доставки никотина на территории Приморского края"</w:t>
            </w:r>
          </w:p>
          <w:p w:rsidR="000B3FB2" w:rsidRPr="008E0A5C" w:rsidRDefault="000B3FB2">
            <w:pPr>
              <w:jc w:val="both"/>
            </w:pPr>
          </w:p>
        </w:tc>
      </w:tr>
    </w:tbl>
    <w:p w:rsidR="008E0A5C" w:rsidRPr="008B28D8" w:rsidRDefault="008E0A5C" w:rsidP="008E0A5C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8E0A5C" w:rsidRPr="008B28D8" w:rsidRDefault="008E0A5C" w:rsidP="008E0A5C">
      <w:pPr>
        <w:rPr>
          <w:szCs w:val="28"/>
        </w:rPr>
      </w:pPr>
    </w:p>
    <w:p w:rsidR="008E0A5C" w:rsidRPr="008B28D8" w:rsidRDefault="008E0A5C" w:rsidP="008E0A5C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8E0A5C" w:rsidRPr="008B28D8" w:rsidRDefault="008E0A5C" w:rsidP="008E0A5C">
      <w:pPr>
        <w:rPr>
          <w:szCs w:val="28"/>
        </w:rPr>
      </w:pPr>
    </w:p>
    <w:p w:rsidR="008E0A5C" w:rsidRPr="00AD653E" w:rsidRDefault="008E0A5C" w:rsidP="008E0A5C">
      <w:pPr>
        <w:ind w:right="-2" w:firstLine="720"/>
        <w:jc w:val="both"/>
        <w:rPr>
          <w:szCs w:val="28"/>
        </w:rPr>
      </w:pPr>
      <w:r w:rsidRPr="00AD653E">
        <w:rPr>
          <w:szCs w:val="28"/>
        </w:rPr>
        <w:t>1.Принять проект закона Приморского края "О внесении изменений в Закон Приморского края "Об установлении ограничений продажи электронных систем доставки никотина на территории Приморского края" в первом чтении.</w:t>
      </w:r>
    </w:p>
    <w:p w:rsidR="008E0A5C" w:rsidRDefault="008E0A5C" w:rsidP="008E0A5C">
      <w:pPr>
        <w:ind w:right="-144" w:firstLine="720"/>
        <w:jc w:val="both"/>
      </w:pPr>
    </w:p>
    <w:p w:rsidR="008E0A5C" w:rsidRDefault="008E0A5C" w:rsidP="008E0A5C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E0A5C" w:rsidRDefault="008E0A5C" w:rsidP="008E0A5C">
      <w:pPr>
        <w:ind w:firstLine="720"/>
        <w:jc w:val="both"/>
      </w:pPr>
    </w:p>
    <w:p w:rsidR="008E0A5C" w:rsidRPr="006C285D" w:rsidRDefault="008E0A5C" w:rsidP="008E0A5C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8E0A5C" w:rsidRDefault="008E0A5C" w:rsidP="008E0A5C">
      <w:pPr>
        <w:jc w:val="both"/>
      </w:pPr>
    </w:p>
    <w:p w:rsidR="008E0A5C" w:rsidRDefault="008E0A5C" w:rsidP="008E0A5C">
      <w:pPr>
        <w:jc w:val="both"/>
      </w:pPr>
    </w:p>
    <w:p w:rsidR="008E0A5C" w:rsidRDefault="008E0A5C" w:rsidP="008E0A5C">
      <w:pPr>
        <w:jc w:val="both"/>
      </w:pPr>
    </w:p>
    <w:p w:rsidR="008E0A5C" w:rsidRDefault="008E0A5C" w:rsidP="008E0A5C">
      <w:pPr>
        <w:jc w:val="both"/>
      </w:pPr>
      <w:r>
        <w:t>Председатель</w:t>
      </w:r>
    </w:p>
    <w:p w:rsidR="008E0A5C" w:rsidRDefault="008E0A5C" w:rsidP="008E0A5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8E0A5C" w:rsidRDefault="008E0A5C" w:rsidP="008E0A5C">
      <w:pPr>
        <w:jc w:val="both"/>
      </w:pPr>
    </w:p>
    <w:p w:rsidR="008E0A5C" w:rsidRDefault="008E0A5C" w:rsidP="008E0A5C">
      <w:pPr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8B6" w:rsidRDefault="005748B6">
      <w:r>
        <w:separator/>
      </w:r>
    </w:p>
  </w:endnote>
  <w:endnote w:type="continuationSeparator" w:id="0">
    <w:p w:rsidR="005748B6" w:rsidRDefault="00574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8B6" w:rsidRDefault="005748B6">
      <w:r>
        <w:separator/>
      </w:r>
    </w:p>
  </w:footnote>
  <w:footnote w:type="continuationSeparator" w:id="0">
    <w:p w:rsidR="005748B6" w:rsidRDefault="00574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0A5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748B6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E0A5C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6272F"/>
  <w15:docId w15:val="{B075F55A-B9C3-454E-93B5-4251E295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8E0A5C"/>
    <w:pPr>
      <w:jc w:val="center"/>
    </w:pPr>
    <w:rPr>
      <w:szCs w:val="24"/>
    </w:rPr>
  </w:style>
  <w:style w:type="character" w:customStyle="1" w:styleId="a7">
    <w:name w:val="Основной текст Знак"/>
    <w:link w:val="a6"/>
    <w:rsid w:val="008E0A5C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2020-01-29T06:17:00Z</cp:lastPrinted>
  <dcterms:created xsi:type="dcterms:W3CDTF">2020-01-29T06:16:00Z</dcterms:created>
  <dcterms:modified xsi:type="dcterms:W3CDTF">2020-01-29T06:17:00Z</dcterms:modified>
</cp:coreProperties>
</file>