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F20E6C" w:rsidRDefault="00760D37" w:rsidP="00F20E6C">
            <w:pPr>
              <w:ind w:firstLine="6663"/>
              <w:rPr>
                <w:sz w:val="20"/>
              </w:rPr>
            </w:pPr>
            <w:r w:rsidRPr="00F20E6C">
              <w:rPr>
                <w:sz w:val="20"/>
              </w:rPr>
              <w:t xml:space="preserve">Проект внесен </w:t>
            </w:r>
            <w:r w:rsidR="00DB2326" w:rsidRPr="00F20E6C">
              <w:rPr>
                <w:sz w:val="20"/>
              </w:rPr>
              <w:t>Губернатором</w:t>
            </w:r>
          </w:p>
          <w:p w:rsidR="00760D37" w:rsidRPr="00F20E6C" w:rsidRDefault="00760D37" w:rsidP="00F20E6C">
            <w:pPr>
              <w:ind w:firstLine="6663"/>
              <w:rPr>
                <w:sz w:val="20"/>
              </w:rPr>
            </w:pPr>
            <w:r w:rsidRPr="00F20E6C">
              <w:rPr>
                <w:sz w:val="20"/>
              </w:rPr>
              <w:t xml:space="preserve">Приморского края </w:t>
            </w:r>
          </w:p>
          <w:p w:rsidR="00BE0544" w:rsidRPr="00610226" w:rsidRDefault="00BE0544" w:rsidP="00BA5547">
            <w:pPr>
              <w:pStyle w:val="1"/>
              <w:ind w:firstLine="709"/>
              <w:jc w:val="center"/>
              <w:rPr>
                <w:b w:val="0"/>
                <w:spacing w:val="84"/>
              </w:rPr>
            </w:pPr>
          </w:p>
        </w:tc>
      </w:tr>
      <w:tr w:rsidR="00BE0544" w:rsidRPr="00610226">
        <w:tc>
          <w:tcPr>
            <w:tcW w:w="9570" w:type="dxa"/>
          </w:tcPr>
          <w:p w:rsidR="00BE0544" w:rsidRPr="00610226" w:rsidRDefault="00BE0544" w:rsidP="00D80E7A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4A78" w:rsidRPr="0000292C" w:rsidRDefault="009356A4" w:rsidP="00D80E7A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>О ВНЕСЕНИИ ИЗМЕНЕНИ</w:t>
      </w:r>
      <w:r w:rsidR="008722C2">
        <w:rPr>
          <w:b/>
          <w:bCs/>
          <w:szCs w:val="28"/>
        </w:rPr>
        <w:t>Я</w:t>
      </w:r>
      <w:r w:rsidRPr="0000292C">
        <w:rPr>
          <w:b/>
          <w:bCs/>
          <w:szCs w:val="28"/>
        </w:rPr>
        <w:t xml:space="preserve"> </w:t>
      </w:r>
      <w:r w:rsidR="007F4A78" w:rsidRPr="0000292C">
        <w:rPr>
          <w:b/>
          <w:bCs/>
          <w:szCs w:val="28"/>
        </w:rPr>
        <w:t xml:space="preserve">В СТАТЬЮ 2 </w:t>
      </w:r>
      <w:r w:rsidRPr="0000292C">
        <w:rPr>
          <w:b/>
          <w:bCs/>
          <w:szCs w:val="28"/>
        </w:rPr>
        <w:t>ЗАКОН</w:t>
      </w:r>
      <w:r w:rsidR="007F4A78" w:rsidRPr="0000292C">
        <w:rPr>
          <w:b/>
          <w:bCs/>
          <w:szCs w:val="28"/>
        </w:rPr>
        <w:t>А</w:t>
      </w:r>
      <w:r w:rsidRPr="0000292C">
        <w:rPr>
          <w:b/>
          <w:bCs/>
          <w:szCs w:val="28"/>
        </w:rPr>
        <w:t xml:space="preserve"> ПРИМОРСКОГО КРАЯ</w:t>
      </w:r>
      <w:r w:rsidR="007F4A78" w:rsidRPr="0000292C">
        <w:rPr>
          <w:b/>
          <w:bCs/>
          <w:szCs w:val="28"/>
        </w:rPr>
        <w:t xml:space="preserve"> </w:t>
      </w:r>
      <w:r w:rsidR="00F20E6C">
        <w:rPr>
          <w:b/>
          <w:bCs/>
          <w:szCs w:val="28"/>
        </w:rPr>
        <w:t>"</w:t>
      </w:r>
      <w:r w:rsidR="00AA0A72" w:rsidRPr="0000292C">
        <w:rPr>
          <w:b/>
          <w:bCs/>
          <w:szCs w:val="28"/>
        </w:rPr>
        <w:t xml:space="preserve">О ВНЕСЕНИИ ИЗМЕНЕНИЙ В ЗАКОН ПРИМОРСКОГО КРАЯ </w:t>
      </w:r>
      <w:r w:rsidR="00FB5F0C">
        <w:rPr>
          <w:b/>
          <w:bCs/>
          <w:szCs w:val="28"/>
        </w:rPr>
        <w:t>"</w:t>
      </w:r>
      <w:r w:rsidRPr="0000292C">
        <w:rPr>
          <w:b/>
          <w:bCs/>
          <w:szCs w:val="28"/>
        </w:rPr>
        <w:t>О БЮДЖЕТНОМ УСТРОЙСТВЕ, БЮДЖЕТНОМ ПРОЦЕССЕ И МЕЖБЮДЖЕТН</w:t>
      </w:r>
      <w:r w:rsidR="005B6339" w:rsidRPr="0000292C">
        <w:rPr>
          <w:b/>
          <w:bCs/>
          <w:szCs w:val="28"/>
        </w:rPr>
        <w:t>ЫХ ОТНОШЕНИЯХ</w:t>
      </w:r>
      <w:r w:rsidR="007F4A78" w:rsidRPr="0000292C">
        <w:rPr>
          <w:b/>
          <w:bCs/>
          <w:szCs w:val="28"/>
        </w:rPr>
        <w:t xml:space="preserve"> </w:t>
      </w:r>
    </w:p>
    <w:p w:rsidR="009356A4" w:rsidRPr="0000292C" w:rsidRDefault="005B6339" w:rsidP="00D80E7A">
      <w:pPr>
        <w:pStyle w:val="a3"/>
        <w:jc w:val="center"/>
        <w:rPr>
          <w:b/>
          <w:szCs w:val="28"/>
        </w:rPr>
      </w:pPr>
      <w:r w:rsidRPr="0000292C">
        <w:rPr>
          <w:b/>
          <w:bCs/>
          <w:szCs w:val="28"/>
        </w:rPr>
        <w:t>В ПРИМОРСКОМ КРАЕ</w:t>
      </w:r>
      <w:r w:rsidR="00F20E6C">
        <w:rPr>
          <w:b/>
          <w:bCs/>
          <w:szCs w:val="28"/>
        </w:rPr>
        <w:t>"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610226" w:rsidRDefault="009356A4" w:rsidP="00BA554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7F4A78" w:rsidRDefault="007F4A78" w:rsidP="00AA0A72">
      <w:pPr>
        <w:ind w:firstLine="709"/>
        <w:jc w:val="both"/>
      </w:pPr>
      <w:r>
        <w:t>Внести в с</w:t>
      </w:r>
      <w:r w:rsidR="00AA0A72">
        <w:t>татью 2</w:t>
      </w:r>
      <w:r w:rsidR="009356A4" w:rsidRPr="00610226">
        <w:t xml:space="preserve"> Закон</w:t>
      </w:r>
      <w:r w:rsidR="00AA0A72">
        <w:t>а</w:t>
      </w:r>
      <w:r w:rsidR="009356A4" w:rsidRPr="00610226">
        <w:t xml:space="preserve"> Приморского края </w:t>
      </w:r>
      <w:r w:rsidR="00AA0A72">
        <w:t>от 1</w:t>
      </w:r>
      <w:r>
        <w:t xml:space="preserve"> ноября </w:t>
      </w:r>
      <w:r w:rsidR="00AA0A72">
        <w:t>2019</w:t>
      </w:r>
      <w:r>
        <w:t xml:space="preserve"> года</w:t>
      </w:r>
      <w:r w:rsidR="00AA0A72">
        <w:t xml:space="preserve"> </w:t>
      </w:r>
      <w:r>
        <w:br/>
      </w:r>
      <w:r w:rsidR="00AA0A72">
        <w:t xml:space="preserve">№ 603-КЗ </w:t>
      </w:r>
      <w:r w:rsidR="00F20E6C">
        <w:t>"</w:t>
      </w:r>
      <w:r w:rsidR="00AA0A72">
        <w:t xml:space="preserve">О внесении изменений в Закон Приморского края </w:t>
      </w:r>
      <w:r w:rsidR="0005402E">
        <w:t>"</w:t>
      </w:r>
      <w:r w:rsidR="00AA0A72">
        <w:t>О бюджетном устройстве, бюджетном процессе и межбюджетных отношениях в Приморском крае</w:t>
      </w:r>
      <w:r w:rsidR="0005402E">
        <w:t>"</w:t>
      </w:r>
      <w:r w:rsidR="009356A4" w:rsidRPr="00610226">
        <w:t xml:space="preserve"> (Ведомости Законодательного Собрания Приморского края, </w:t>
      </w:r>
      <w:r w:rsidR="00AA0A72" w:rsidRPr="00AA0A72">
        <w:t xml:space="preserve">2019, </w:t>
      </w:r>
      <w:r w:rsidR="00AA0A72">
        <w:t>№</w:t>
      </w:r>
      <w:r w:rsidR="00AA0A72" w:rsidRPr="00AA0A72">
        <w:t xml:space="preserve"> 107, с</w:t>
      </w:r>
      <w:r w:rsidR="0005402E">
        <w:t>тр</w:t>
      </w:r>
      <w:r w:rsidR="00AA0A72" w:rsidRPr="00AA0A72">
        <w:t>. 14</w:t>
      </w:r>
      <w:r w:rsidR="009356A4" w:rsidRPr="00610226">
        <w:t xml:space="preserve">) </w:t>
      </w:r>
      <w:r>
        <w:t>следующ</w:t>
      </w:r>
      <w:r w:rsidR="008722C2">
        <w:t>е</w:t>
      </w:r>
      <w:r>
        <w:t>е изменени</w:t>
      </w:r>
      <w:r w:rsidR="008722C2">
        <w:t>е</w:t>
      </w:r>
      <w:r>
        <w:t>:</w:t>
      </w:r>
    </w:p>
    <w:p w:rsidR="009356A4" w:rsidRPr="00610226" w:rsidRDefault="00AA0A72" w:rsidP="00AA0A72">
      <w:pPr>
        <w:ind w:firstLine="709"/>
        <w:jc w:val="both"/>
      </w:pPr>
      <w:r>
        <w:t xml:space="preserve">дополнить </w:t>
      </w:r>
      <w:r w:rsidR="00711A1A">
        <w:t>частью</w:t>
      </w:r>
      <w:r w:rsidR="00155656">
        <w:t xml:space="preserve"> 3</w:t>
      </w:r>
      <w:r>
        <w:t xml:space="preserve"> следующего содержания</w:t>
      </w:r>
      <w:r w:rsidR="009356A4" w:rsidRPr="00610226">
        <w:t>:</w:t>
      </w:r>
    </w:p>
    <w:p w:rsidR="009356A4" w:rsidRDefault="008722C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3.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>Положения</w:t>
      </w:r>
      <w:proofErr w:type="spellEnd"/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303D4">
        <w:rPr>
          <w:rFonts w:ascii="Times New Roman" w:hAnsi="Times New Roman" w:cs="Times New Roman"/>
          <w:b w:val="0"/>
          <w:bCs w:val="0"/>
          <w:sz w:val="28"/>
          <w:szCs w:val="28"/>
        </w:rPr>
        <w:t>пунктов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7-15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82557">
        <w:rPr>
          <w:rFonts w:ascii="Times New Roman" w:hAnsi="Times New Roman" w:cs="Times New Roman"/>
          <w:b w:val="0"/>
          <w:bCs w:val="0"/>
          <w:sz w:val="28"/>
          <w:szCs w:val="28"/>
        </w:rPr>
        <w:t>настоящего З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акона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применяются к правоотношениям, возникающим при составлении и исполнении 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краевого и местных бюджетов</w:t>
      </w:r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>, начиная с бюджетов на 2020 год (на 2020 год и на плановый период 2021 и 2022 годов)</w:t>
      </w:r>
      <w:proofErr w:type="gramStart"/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proofErr w:type="gramEnd"/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8722C2" w:rsidRDefault="008722C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7F82" w:rsidRDefault="004F7F8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F7F82" w:rsidRPr="00610226" w:rsidRDefault="00082557" w:rsidP="0008255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Настоящий Закон вступает в силу со дня </w:t>
      </w:r>
      <w:r w:rsidR="004909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официального опубликования и распространяется на правоотношения, возник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ш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ие со дня вступления в силу 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Закона Приморского края от 1 ноября 2019 года № 603-КЗ 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нений в Закон Приморского края 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="00CB1D6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9356A4" w:rsidRDefault="009356A4" w:rsidP="00BA5547">
      <w:pPr>
        <w:ind w:firstLine="709"/>
      </w:pPr>
    </w:p>
    <w:p w:rsidR="00F20E6C" w:rsidRPr="00610226" w:rsidRDefault="00F20E6C" w:rsidP="00BA5547">
      <w:pPr>
        <w:ind w:firstLine="709"/>
      </w:pPr>
    </w:p>
    <w:p w:rsidR="009356A4" w:rsidRPr="00610226" w:rsidRDefault="009356A4" w:rsidP="00BA5547">
      <w:pPr>
        <w:ind w:firstLine="709"/>
      </w:pPr>
    </w:p>
    <w:p w:rsidR="009356A4" w:rsidRPr="00610226" w:rsidRDefault="009356A4" w:rsidP="00287529">
      <w:r w:rsidRPr="00610226">
        <w:t>Губернатор края</w:t>
      </w:r>
      <w:r w:rsidRPr="00610226">
        <w:tab/>
      </w:r>
      <w:r w:rsidRPr="00610226">
        <w:tab/>
      </w:r>
      <w:r w:rsidRPr="00610226">
        <w:tab/>
      </w:r>
      <w:r w:rsidRPr="00610226">
        <w:tab/>
        <w:t xml:space="preserve"> </w:t>
      </w:r>
      <w:r w:rsidRPr="00610226">
        <w:tab/>
      </w:r>
      <w:r w:rsidRPr="00610226">
        <w:tab/>
      </w:r>
      <w:r w:rsidRPr="00610226">
        <w:tab/>
      </w:r>
      <w:r w:rsidR="00F20E6C">
        <w:tab/>
        <w:t xml:space="preserve"> </w:t>
      </w:r>
      <w:r w:rsidR="00287529" w:rsidRPr="00610226">
        <w:t xml:space="preserve">     </w:t>
      </w:r>
      <w:r w:rsidR="00690D08" w:rsidRPr="00610226">
        <w:t>О.Н.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F20E6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42B" w:rsidRDefault="0002542B">
      <w:r>
        <w:separator/>
      </w:r>
    </w:p>
  </w:endnote>
  <w:endnote w:type="continuationSeparator" w:id="0">
    <w:p w:rsidR="0002542B" w:rsidRDefault="0002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42B" w:rsidRDefault="0002542B">
      <w:r>
        <w:separator/>
      </w:r>
    </w:p>
  </w:footnote>
  <w:footnote w:type="continuationSeparator" w:id="0">
    <w:p w:rsidR="0002542B" w:rsidRDefault="00025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0A72">
      <w:rPr>
        <w:noProof/>
      </w:rPr>
      <w:t>20</w:t>
    </w:r>
    <w:r>
      <w:fldChar w:fldCharType="end"/>
    </w:r>
  </w:p>
  <w:p w:rsidR="00EC0F28" w:rsidRDefault="00EC0F28" w:rsidP="009356A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2542B"/>
    <w:rsid w:val="0003291F"/>
    <w:rsid w:val="00033511"/>
    <w:rsid w:val="00033DD4"/>
    <w:rsid w:val="00042A57"/>
    <w:rsid w:val="00050888"/>
    <w:rsid w:val="00053461"/>
    <w:rsid w:val="0005402E"/>
    <w:rsid w:val="0005467A"/>
    <w:rsid w:val="00057D41"/>
    <w:rsid w:val="000615CA"/>
    <w:rsid w:val="000719CA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1129DA"/>
    <w:rsid w:val="00116E2B"/>
    <w:rsid w:val="00120A48"/>
    <w:rsid w:val="00124A39"/>
    <w:rsid w:val="001427B3"/>
    <w:rsid w:val="00142E7B"/>
    <w:rsid w:val="001500BB"/>
    <w:rsid w:val="00155656"/>
    <w:rsid w:val="00166BB6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3801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5249"/>
    <w:rsid w:val="002D79EF"/>
    <w:rsid w:val="002D7D4F"/>
    <w:rsid w:val="002F77CF"/>
    <w:rsid w:val="00306C88"/>
    <w:rsid w:val="003108B7"/>
    <w:rsid w:val="00313731"/>
    <w:rsid w:val="00317F96"/>
    <w:rsid w:val="0033131B"/>
    <w:rsid w:val="00332EDB"/>
    <w:rsid w:val="003333ED"/>
    <w:rsid w:val="00340228"/>
    <w:rsid w:val="003456CB"/>
    <w:rsid w:val="00347D85"/>
    <w:rsid w:val="0038045B"/>
    <w:rsid w:val="00380EE1"/>
    <w:rsid w:val="00396216"/>
    <w:rsid w:val="003A1BA4"/>
    <w:rsid w:val="003B26E7"/>
    <w:rsid w:val="003B5545"/>
    <w:rsid w:val="003D599B"/>
    <w:rsid w:val="003E1FB3"/>
    <w:rsid w:val="003F2EDB"/>
    <w:rsid w:val="004019D9"/>
    <w:rsid w:val="00406791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7435B"/>
    <w:rsid w:val="004909E5"/>
    <w:rsid w:val="00492F61"/>
    <w:rsid w:val="004B3E3E"/>
    <w:rsid w:val="004D1E5F"/>
    <w:rsid w:val="004E5A28"/>
    <w:rsid w:val="004E72EE"/>
    <w:rsid w:val="004F7F82"/>
    <w:rsid w:val="00505DF9"/>
    <w:rsid w:val="0052155E"/>
    <w:rsid w:val="00526B76"/>
    <w:rsid w:val="00530DD0"/>
    <w:rsid w:val="0053458D"/>
    <w:rsid w:val="0053551E"/>
    <w:rsid w:val="0054799D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E327E"/>
    <w:rsid w:val="006F3A33"/>
    <w:rsid w:val="006F558F"/>
    <w:rsid w:val="00711A1A"/>
    <w:rsid w:val="00711C86"/>
    <w:rsid w:val="00715D04"/>
    <w:rsid w:val="00726D05"/>
    <w:rsid w:val="007303D8"/>
    <w:rsid w:val="00732A99"/>
    <w:rsid w:val="00736B53"/>
    <w:rsid w:val="00737E86"/>
    <w:rsid w:val="00743233"/>
    <w:rsid w:val="00760D37"/>
    <w:rsid w:val="00773A0C"/>
    <w:rsid w:val="00780DEA"/>
    <w:rsid w:val="00782244"/>
    <w:rsid w:val="00795538"/>
    <w:rsid w:val="007A6041"/>
    <w:rsid w:val="007A6BA5"/>
    <w:rsid w:val="007B2D27"/>
    <w:rsid w:val="007B6C50"/>
    <w:rsid w:val="007D7B19"/>
    <w:rsid w:val="007E2513"/>
    <w:rsid w:val="007E5B65"/>
    <w:rsid w:val="007F0158"/>
    <w:rsid w:val="007F3044"/>
    <w:rsid w:val="007F314F"/>
    <w:rsid w:val="007F4A78"/>
    <w:rsid w:val="0080698E"/>
    <w:rsid w:val="00820299"/>
    <w:rsid w:val="008308E3"/>
    <w:rsid w:val="00872135"/>
    <w:rsid w:val="008722C2"/>
    <w:rsid w:val="00881C83"/>
    <w:rsid w:val="00882053"/>
    <w:rsid w:val="008B0393"/>
    <w:rsid w:val="008C7A8A"/>
    <w:rsid w:val="008D1009"/>
    <w:rsid w:val="008D51E0"/>
    <w:rsid w:val="008F58AA"/>
    <w:rsid w:val="00904DCC"/>
    <w:rsid w:val="009163EF"/>
    <w:rsid w:val="00923861"/>
    <w:rsid w:val="00934347"/>
    <w:rsid w:val="009356A4"/>
    <w:rsid w:val="00977FCF"/>
    <w:rsid w:val="0098153E"/>
    <w:rsid w:val="009A0AEF"/>
    <w:rsid w:val="009A4EF0"/>
    <w:rsid w:val="009C4450"/>
    <w:rsid w:val="009E2CB0"/>
    <w:rsid w:val="009E4720"/>
    <w:rsid w:val="00A01A8B"/>
    <w:rsid w:val="00A216BB"/>
    <w:rsid w:val="00A244D1"/>
    <w:rsid w:val="00A24909"/>
    <w:rsid w:val="00A44DA7"/>
    <w:rsid w:val="00A535BA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B066BE"/>
    <w:rsid w:val="00B1118E"/>
    <w:rsid w:val="00B14397"/>
    <w:rsid w:val="00B43BB3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26B2"/>
    <w:rsid w:val="00BB7FE3"/>
    <w:rsid w:val="00BC05F6"/>
    <w:rsid w:val="00BC3E2E"/>
    <w:rsid w:val="00BC5B7E"/>
    <w:rsid w:val="00BD0915"/>
    <w:rsid w:val="00BD4218"/>
    <w:rsid w:val="00BE0544"/>
    <w:rsid w:val="00BE12A1"/>
    <w:rsid w:val="00BF0121"/>
    <w:rsid w:val="00BF18F5"/>
    <w:rsid w:val="00C00AF9"/>
    <w:rsid w:val="00C03028"/>
    <w:rsid w:val="00C0599F"/>
    <w:rsid w:val="00C12419"/>
    <w:rsid w:val="00C2328F"/>
    <w:rsid w:val="00C23C8C"/>
    <w:rsid w:val="00C2707E"/>
    <w:rsid w:val="00C5035D"/>
    <w:rsid w:val="00C57E34"/>
    <w:rsid w:val="00C64202"/>
    <w:rsid w:val="00CB1D66"/>
    <w:rsid w:val="00CC35E8"/>
    <w:rsid w:val="00CC3833"/>
    <w:rsid w:val="00CE1315"/>
    <w:rsid w:val="00CE29C2"/>
    <w:rsid w:val="00D12131"/>
    <w:rsid w:val="00D124E6"/>
    <w:rsid w:val="00D1679C"/>
    <w:rsid w:val="00D2310A"/>
    <w:rsid w:val="00D23A30"/>
    <w:rsid w:val="00D30778"/>
    <w:rsid w:val="00D36D5F"/>
    <w:rsid w:val="00D526B0"/>
    <w:rsid w:val="00D72A79"/>
    <w:rsid w:val="00D7720A"/>
    <w:rsid w:val="00D80E7A"/>
    <w:rsid w:val="00D86646"/>
    <w:rsid w:val="00D97C81"/>
    <w:rsid w:val="00DB2326"/>
    <w:rsid w:val="00DD5D02"/>
    <w:rsid w:val="00DD7D45"/>
    <w:rsid w:val="00DF0058"/>
    <w:rsid w:val="00DF13A2"/>
    <w:rsid w:val="00E004B3"/>
    <w:rsid w:val="00E02001"/>
    <w:rsid w:val="00E10082"/>
    <w:rsid w:val="00E1796A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303D"/>
    <w:rsid w:val="00ED2AC7"/>
    <w:rsid w:val="00EE2450"/>
    <w:rsid w:val="00EE5497"/>
    <w:rsid w:val="00EF78D1"/>
    <w:rsid w:val="00F20E6C"/>
    <w:rsid w:val="00F23036"/>
    <w:rsid w:val="00F376CE"/>
    <w:rsid w:val="00F40EC0"/>
    <w:rsid w:val="00F42AB8"/>
    <w:rsid w:val="00F44738"/>
    <w:rsid w:val="00F5657A"/>
    <w:rsid w:val="00F609A8"/>
    <w:rsid w:val="00F70302"/>
    <w:rsid w:val="00F92B3C"/>
    <w:rsid w:val="00FB27E7"/>
    <w:rsid w:val="00FB5F0C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641BB-58E7-4371-B85A-187F9AD7C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2466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</dc:creator>
  <cp:lastModifiedBy>Пятышина Ольга Тимофеевна</cp:lastModifiedBy>
  <cp:revision>214</cp:revision>
  <cp:lastPrinted>2020-01-26T23:51:00Z</cp:lastPrinted>
  <dcterms:created xsi:type="dcterms:W3CDTF">2017-12-07T07:15:00Z</dcterms:created>
  <dcterms:modified xsi:type="dcterms:W3CDTF">2020-01-26T23:53:00Z</dcterms:modified>
</cp:coreProperties>
</file>