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19092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A16B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16BB" w:rsidRPr="009A16BB">
              <w:rPr>
                <w:szCs w:val="28"/>
              </w:rPr>
              <w:t>1931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A16BB" w:rsidP="00D55F85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полномочиях органов государственной власти </w:t>
            </w:r>
            <w:proofErr w:type="spellStart"/>
            <w:proofErr w:type="gram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proofErr w:type="gramEnd"/>
            <w:r>
              <w:rPr>
                <w:szCs w:val="28"/>
              </w:rPr>
              <w:t xml:space="preserve"> края в области гражданской обороны</w:t>
            </w:r>
            <w:r w:rsidRPr="00C44970">
              <w:rPr>
                <w:szCs w:val="28"/>
              </w:rPr>
              <w:t>"</w:t>
            </w:r>
          </w:p>
          <w:p w:rsidR="000B3FB2" w:rsidRPr="009A16BB" w:rsidRDefault="000B3FB2">
            <w:pPr>
              <w:jc w:val="both"/>
            </w:pPr>
          </w:p>
        </w:tc>
      </w:tr>
    </w:tbl>
    <w:p w:rsidR="009A16BB" w:rsidRDefault="009A16BB" w:rsidP="009A16B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A16BB" w:rsidRDefault="009A16BB" w:rsidP="009A16BB">
      <w:pPr>
        <w:pStyle w:val="a3"/>
        <w:tabs>
          <w:tab w:val="clear" w:pos="4153"/>
          <w:tab w:val="clear" w:pos="8306"/>
        </w:tabs>
      </w:pPr>
    </w:p>
    <w:p w:rsidR="009A16BB" w:rsidRDefault="009A16BB" w:rsidP="009A16B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A16BB" w:rsidRDefault="009A16BB" w:rsidP="009A16BB">
      <w:pPr>
        <w:pStyle w:val="a3"/>
        <w:tabs>
          <w:tab w:val="clear" w:pos="4153"/>
          <w:tab w:val="clear" w:pos="8306"/>
        </w:tabs>
        <w:jc w:val="both"/>
      </w:pPr>
    </w:p>
    <w:p w:rsidR="009A16BB" w:rsidRDefault="009A16BB" w:rsidP="009A16BB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 xml:space="preserve">"О </w:t>
      </w:r>
      <w:r>
        <w:rPr>
          <w:szCs w:val="28"/>
        </w:rPr>
        <w:t>полномочиях органов государственной власти Приморского края в области гражданской обороны</w:t>
      </w:r>
      <w:r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9A16BB" w:rsidRDefault="009A16BB" w:rsidP="009A16BB">
      <w:pPr>
        <w:ind w:firstLine="720"/>
        <w:jc w:val="both"/>
      </w:pPr>
    </w:p>
    <w:p w:rsidR="009A16BB" w:rsidRPr="00FA1287" w:rsidRDefault="009A16BB" w:rsidP="009A16BB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</w:t>
      </w:r>
      <w:r>
        <w:t>по региональной политике, законности и международному сотрудничеству</w:t>
      </w:r>
      <w:r w:rsidRPr="00FA1287">
        <w:t xml:space="preserve"> до </w:t>
      </w:r>
      <w:r>
        <w:t xml:space="preserve">27 декабря </w:t>
      </w:r>
      <w:r w:rsidRPr="00FA1287">
        <w:t>201</w:t>
      </w:r>
      <w:r>
        <w:t>9</w:t>
      </w:r>
      <w:r w:rsidRPr="00FA1287">
        <w:t xml:space="preserve"> года.</w:t>
      </w:r>
    </w:p>
    <w:p w:rsidR="009A16BB" w:rsidRDefault="009A16BB" w:rsidP="009A16BB">
      <w:pPr>
        <w:ind w:firstLine="720"/>
        <w:jc w:val="both"/>
      </w:pPr>
    </w:p>
    <w:p w:rsidR="009A16BB" w:rsidRDefault="009A16BB" w:rsidP="009A16BB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политике, законности и международному сотрудничеству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A16BB" w:rsidRDefault="009A16BB" w:rsidP="009A16BB">
      <w:pPr>
        <w:ind w:firstLine="709"/>
        <w:jc w:val="both"/>
      </w:pPr>
    </w:p>
    <w:p w:rsidR="009A16BB" w:rsidRDefault="009A16BB" w:rsidP="009A16BB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9A16BB" w:rsidRDefault="009A16BB" w:rsidP="009A16BB">
      <w:pPr>
        <w:pStyle w:val="a3"/>
        <w:tabs>
          <w:tab w:val="left" w:pos="708"/>
        </w:tabs>
        <w:ind w:firstLine="720"/>
        <w:jc w:val="both"/>
      </w:pPr>
    </w:p>
    <w:p w:rsidR="009A16BB" w:rsidRDefault="009A16BB" w:rsidP="009A16BB">
      <w:pPr>
        <w:pStyle w:val="a3"/>
        <w:tabs>
          <w:tab w:val="left" w:pos="708"/>
        </w:tabs>
        <w:ind w:firstLine="720"/>
        <w:jc w:val="both"/>
      </w:pPr>
    </w:p>
    <w:p w:rsidR="009A16BB" w:rsidRDefault="009A16BB" w:rsidP="009A16B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A16BB" w:rsidRDefault="009A16BB" w:rsidP="009A16B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A16BB" w:rsidRDefault="009A16BB" w:rsidP="009A16B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A16BB" w:rsidRDefault="009A16BB" w:rsidP="009A16BB">
      <w:pPr>
        <w:pStyle w:val="a3"/>
        <w:tabs>
          <w:tab w:val="clear" w:pos="4153"/>
          <w:tab w:val="clear" w:pos="8306"/>
        </w:tabs>
        <w:jc w:val="both"/>
      </w:pPr>
    </w:p>
    <w:p w:rsidR="009A16BB" w:rsidRDefault="009A16BB" w:rsidP="009A16BB">
      <w:pPr>
        <w:pStyle w:val="a3"/>
        <w:tabs>
          <w:tab w:val="clear" w:pos="4153"/>
          <w:tab w:val="clear" w:pos="8306"/>
        </w:tabs>
        <w:jc w:val="both"/>
      </w:pPr>
    </w:p>
    <w:p w:rsidR="009A16BB" w:rsidRDefault="009A16BB" w:rsidP="009A16BB">
      <w:pPr>
        <w:pStyle w:val="a3"/>
        <w:tabs>
          <w:tab w:val="clear" w:pos="4153"/>
          <w:tab w:val="clear" w:pos="8306"/>
        </w:tabs>
        <w:jc w:val="both"/>
      </w:pP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3E5" w:rsidRDefault="00C403E5">
      <w:r>
        <w:separator/>
      </w:r>
    </w:p>
  </w:endnote>
  <w:endnote w:type="continuationSeparator" w:id="0">
    <w:p w:rsidR="00C403E5" w:rsidRDefault="00C40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3E5" w:rsidRDefault="00C403E5">
      <w:r>
        <w:separator/>
      </w:r>
    </w:p>
  </w:footnote>
  <w:footnote w:type="continuationSeparator" w:id="0">
    <w:p w:rsidR="00C403E5" w:rsidRDefault="00C40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16B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A16BB"/>
    <w:rsid w:val="009C06BA"/>
    <w:rsid w:val="00A13794"/>
    <w:rsid w:val="00A26C60"/>
    <w:rsid w:val="00A93332"/>
    <w:rsid w:val="00AE5EE6"/>
    <w:rsid w:val="00BA58C7"/>
    <w:rsid w:val="00C20E8F"/>
    <w:rsid w:val="00C403E5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A569D"/>
  <w15:docId w15:val="{2BAC3BBE-CC19-4660-8F51-EC8B4FE3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A16B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2019-12-18T06:02:00Z</cp:lastPrinted>
  <dcterms:created xsi:type="dcterms:W3CDTF">2019-12-18T06:01:00Z</dcterms:created>
  <dcterms:modified xsi:type="dcterms:W3CDTF">2019-12-18T06:03:00Z</dcterms:modified>
</cp:coreProperties>
</file>