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9147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F24E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24E0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24E0" w:rsidRPr="00BF24E0">
              <w:rPr>
                <w:szCs w:val="28"/>
              </w:rPr>
              <w:t>1909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24E0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</w:p>
          <w:p w:rsidR="000B3FB2" w:rsidRPr="00BF24E0" w:rsidRDefault="000B3FB2">
            <w:pPr>
              <w:jc w:val="both"/>
            </w:pPr>
          </w:p>
        </w:tc>
      </w:tr>
    </w:tbl>
    <w:p w:rsidR="00BF24E0" w:rsidRDefault="00BF24E0" w:rsidP="00BF24E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F24E0" w:rsidRDefault="00BF24E0" w:rsidP="00BF24E0">
      <w:pPr>
        <w:pStyle w:val="a3"/>
        <w:tabs>
          <w:tab w:val="clear" w:pos="4153"/>
          <w:tab w:val="clear" w:pos="8306"/>
        </w:tabs>
      </w:pPr>
    </w:p>
    <w:p w:rsidR="00BF24E0" w:rsidRDefault="00BF24E0" w:rsidP="00BF24E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F24E0" w:rsidRDefault="00BF24E0" w:rsidP="00BF24E0">
      <w:pPr>
        <w:pStyle w:val="a3"/>
        <w:tabs>
          <w:tab w:val="clear" w:pos="4153"/>
          <w:tab w:val="clear" w:pos="8306"/>
        </w:tabs>
        <w:jc w:val="both"/>
      </w:pPr>
    </w:p>
    <w:p w:rsidR="00BF24E0" w:rsidRDefault="00BF24E0" w:rsidP="00BF24E0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BF24E0" w:rsidRDefault="00BF24E0" w:rsidP="00BF24E0">
      <w:pPr>
        <w:ind w:firstLine="720"/>
        <w:jc w:val="both"/>
      </w:pPr>
    </w:p>
    <w:p w:rsidR="00BF24E0" w:rsidRDefault="00BF24E0" w:rsidP="00BF24E0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F24E0" w:rsidRDefault="00BF24E0" w:rsidP="00BF24E0">
      <w:pPr>
        <w:ind w:firstLine="709"/>
        <w:jc w:val="both"/>
      </w:pPr>
    </w:p>
    <w:p w:rsidR="00BF24E0" w:rsidRDefault="00BF24E0" w:rsidP="00BF24E0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BF24E0" w:rsidRDefault="00BF24E0" w:rsidP="00BF24E0">
      <w:pPr>
        <w:pStyle w:val="a3"/>
        <w:tabs>
          <w:tab w:val="left" w:pos="708"/>
        </w:tabs>
        <w:ind w:firstLine="720"/>
        <w:jc w:val="both"/>
      </w:pPr>
    </w:p>
    <w:p w:rsidR="00BF24E0" w:rsidRDefault="00BF24E0" w:rsidP="00BF24E0">
      <w:pPr>
        <w:pStyle w:val="a3"/>
        <w:tabs>
          <w:tab w:val="left" w:pos="708"/>
        </w:tabs>
        <w:ind w:firstLine="720"/>
        <w:jc w:val="both"/>
      </w:pPr>
    </w:p>
    <w:p w:rsidR="00BF24E0" w:rsidRDefault="00BF24E0" w:rsidP="00BF24E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F24E0" w:rsidRDefault="00BF24E0" w:rsidP="00BF24E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F24E0" w:rsidRDefault="00BF24E0" w:rsidP="00BF24E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F24E0" w:rsidRDefault="00BF24E0" w:rsidP="00BF24E0">
      <w:pPr>
        <w:pStyle w:val="a3"/>
        <w:tabs>
          <w:tab w:val="clear" w:pos="4153"/>
          <w:tab w:val="clear" w:pos="8306"/>
        </w:tabs>
        <w:jc w:val="both"/>
      </w:pPr>
    </w:p>
    <w:p w:rsidR="00BF24E0" w:rsidRDefault="00BF24E0" w:rsidP="00BF24E0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DEE" w:rsidRDefault="00F12DEE">
      <w:r>
        <w:separator/>
      </w:r>
    </w:p>
  </w:endnote>
  <w:endnote w:type="continuationSeparator" w:id="0">
    <w:p w:rsidR="00F12DEE" w:rsidRDefault="00F1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DEE" w:rsidRDefault="00F12DEE">
      <w:r>
        <w:separator/>
      </w:r>
    </w:p>
  </w:footnote>
  <w:footnote w:type="continuationSeparator" w:id="0">
    <w:p w:rsidR="00F12DEE" w:rsidRDefault="00F12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24E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F24E0"/>
    <w:rsid w:val="00C20E8F"/>
    <w:rsid w:val="00CA7E54"/>
    <w:rsid w:val="00CE19DF"/>
    <w:rsid w:val="00D02716"/>
    <w:rsid w:val="00D55F85"/>
    <w:rsid w:val="00DF01B2"/>
    <w:rsid w:val="00E93A7F"/>
    <w:rsid w:val="00EF502B"/>
    <w:rsid w:val="00F12DEE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8097EFC-CAA1-4CA8-AC69-51DDADAC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F24E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2019-12-18T06:10:00Z</dcterms:created>
  <dcterms:modified xsi:type="dcterms:W3CDTF">2019-12-18T06:11:00Z</dcterms:modified>
</cp:coreProperties>
</file>