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19114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87F13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7F13" w:rsidRPr="00487F13">
              <w:rPr>
                <w:szCs w:val="28"/>
              </w:rPr>
              <w:t>1947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7F13" w:rsidP="00D55F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</w:t>
            </w:r>
            <w:r w:rsidRPr="00C44970">
              <w:rPr>
                <w:szCs w:val="28"/>
              </w:rPr>
              <w:t>"</w:t>
            </w:r>
            <w:r>
              <w:rPr>
                <w:szCs w:val="28"/>
              </w:rPr>
              <w:t>О наградах Приморского края"</w:t>
            </w:r>
          </w:p>
          <w:p w:rsidR="000B3FB2" w:rsidRPr="00487F13" w:rsidRDefault="000B3FB2">
            <w:pPr>
              <w:jc w:val="both"/>
            </w:pPr>
          </w:p>
        </w:tc>
      </w:tr>
    </w:tbl>
    <w:p w:rsidR="00487F13" w:rsidRDefault="00487F13" w:rsidP="00487F1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87F13" w:rsidRDefault="00487F13" w:rsidP="00487F13">
      <w:pPr>
        <w:pStyle w:val="a3"/>
        <w:tabs>
          <w:tab w:val="clear" w:pos="4153"/>
          <w:tab w:val="clear" w:pos="8306"/>
        </w:tabs>
      </w:pPr>
    </w:p>
    <w:p w:rsidR="00487F13" w:rsidRDefault="00487F13" w:rsidP="00487F1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87F13" w:rsidRDefault="00487F13" w:rsidP="00487F13">
      <w:pPr>
        <w:pStyle w:val="a3"/>
        <w:tabs>
          <w:tab w:val="clear" w:pos="4153"/>
          <w:tab w:val="clear" w:pos="8306"/>
        </w:tabs>
        <w:jc w:val="both"/>
      </w:pPr>
    </w:p>
    <w:p w:rsidR="00487F13" w:rsidRDefault="00487F13" w:rsidP="00487F13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</w:t>
      </w:r>
      <w:r w:rsidRPr="00C44970">
        <w:rPr>
          <w:szCs w:val="28"/>
        </w:rPr>
        <w:t>"</w:t>
      </w:r>
      <w:r>
        <w:rPr>
          <w:szCs w:val="28"/>
        </w:rPr>
        <w:t>О наградах Приморского края" в первом чтении.</w:t>
      </w:r>
    </w:p>
    <w:p w:rsidR="00487F13" w:rsidRDefault="00487F13" w:rsidP="00487F13">
      <w:pPr>
        <w:ind w:firstLine="720"/>
        <w:jc w:val="both"/>
      </w:pPr>
    </w:p>
    <w:p w:rsidR="00487F13" w:rsidRPr="00FA1287" w:rsidRDefault="00487F13" w:rsidP="00487F13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</w:t>
      </w:r>
      <w:r>
        <w:t>по региональной политике, законности и международному сотрудничеству</w:t>
      </w:r>
      <w:r w:rsidRPr="00FA1287">
        <w:t xml:space="preserve"> до </w:t>
      </w:r>
      <w:r>
        <w:t xml:space="preserve">27 декабря </w:t>
      </w:r>
      <w:r w:rsidRPr="00FA1287">
        <w:t>201</w:t>
      </w:r>
      <w:r>
        <w:t>9</w:t>
      </w:r>
      <w:r w:rsidRPr="00FA1287">
        <w:t xml:space="preserve"> года.</w:t>
      </w:r>
    </w:p>
    <w:p w:rsidR="00487F13" w:rsidRDefault="00487F13" w:rsidP="00487F13">
      <w:pPr>
        <w:ind w:firstLine="720"/>
        <w:jc w:val="both"/>
      </w:pPr>
    </w:p>
    <w:p w:rsidR="00487F13" w:rsidRDefault="00487F13" w:rsidP="00487F13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политике, законности и международному сотрудничеству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87F13" w:rsidRDefault="00487F13" w:rsidP="00487F13">
      <w:pPr>
        <w:ind w:firstLine="709"/>
        <w:jc w:val="both"/>
      </w:pPr>
    </w:p>
    <w:p w:rsidR="00487F13" w:rsidRDefault="00487F13" w:rsidP="00487F13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487F13" w:rsidRDefault="00487F13" w:rsidP="00487F13">
      <w:pPr>
        <w:pStyle w:val="a3"/>
        <w:tabs>
          <w:tab w:val="left" w:pos="708"/>
        </w:tabs>
        <w:ind w:firstLine="720"/>
        <w:jc w:val="both"/>
      </w:pPr>
    </w:p>
    <w:p w:rsidR="00487F13" w:rsidRDefault="00487F13" w:rsidP="00487F13">
      <w:pPr>
        <w:pStyle w:val="a3"/>
        <w:tabs>
          <w:tab w:val="left" w:pos="708"/>
        </w:tabs>
        <w:ind w:firstLine="720"/>
        <w:jc w:val="both"/>
      </w:pPr>
    </w:p>
    <w:p w:rsidR="00487F13" w:rsidRDefault="00487F13" w:rsidP="00487F1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87F13" w:rsidRDefault="00487F13" w:rsidP="00487F1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87F13" w:rsidRDefault="00487F13" w:rsidP="00487F1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487F13" w:rsidRDefault="00487F13" w:rsidP="00487F13">
      <w:pPr>
        <w:pStyle w:val="a3"/>
        <w:tabs>
          <w:tab w:val="clear" w:pos="4153"/>
          <w:tab w:val="clear" w:pos="8306"/>
        </w:tabs>
        <w:jc w:val="both"/>
      </w:pPr>
    </w:p>
    <w:p w:rsidR="00487F13" w:rsidRDefault="00487F13" w:rsidP="00487F13">
      <w:pPr>
        <w:pStyle w:val="a3"/>
        <w:tabs>
          <w:tab w:val="clear" w:pos="4153"/>
          <w:tab w:val="clear" w:pos="8306"/>
        </w:tabs>
        <w:jc w:val="both"/>
      </w:pPr>
    </w:p>
    <w:p w:rsidR="00487F13" w:rsidRDefault="00487F13" w:rsidP="00487F13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513" w:rsidRDefault="00790513">
      <w:r>
        <w:separator/>
      </w:r>
    </w:p>
  </w:endnote>
  <w:endnote w:type="continuationSeparator" w:id="0">
    <w:p w:rsidR="00790513" w:rsidRDefault="00790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513" w:rsidRDefault="00790513">
      <w:r>
        <w:separator/>
      </w:r>
    </w:p>
  </w:footnote>
  <w:footnote w:type="continuationSeparator" w:id="0">
    <w:p w:rsidR="00790513" w:rsidRDefault="00790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7F13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87F13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90513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DF9623-08EF-4F91-BFD1-0F9EA8D3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7F1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2019-12-18T06:06:00Z</cp:lastPrinted>
  <dcterms:created xsi:type="dcterms:W3CDTF">2019-12-18T06:05:00Z</dcterms:created>
  <dcterms:modified xsi:type="dcterms:W3CDTF">2019-12-18T06:06:00Z</dcterms:modified>
</cp:coreProperties>
</file>