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19393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13AD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13AD1">
              <w:rPr>
                <w:szCs w:val="28"/>
              </w:rP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13AD1" w:rsidRPr="00D13AD1">
              <w:rPr>
                <w:szCs w:val="28"/>
              </w:rPr>
              <w:t>1899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13AD1" w:rsidP="00D55F85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</w:t>
            </w:r>
            <w:r>
              <w:rPr>
                <w:szCs w:val="28"/>
              </w:rPr>
              <w:t xml:space="preserve">"Об </w:t>
            </w:r>
            <w:proofErr w:type="spellStart"/>
            <w:proofErr w:type="gramStart"/>
            <w:r>
              <w:rPr>
                <w:szCs w:val="28"/>
              </w:rPr>
              <w:t>Уссурий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ском</w:t>
            </w:r>
            <w:proofErr w:type="spellEnd"/>
            <w:proofErr w:type="gramEnd"/>
            <w:r>
              <w:rPr>
                <w:szCs w:val="28"/>
              </w:rPr>
              <w:t xml:space="preserve"> городском округе</w:t>
            </w:r>
            <w:r>
              <w:rPr>
                <w:bCs/>
                <w:szCs w:val="28"/>
              </w:rPr>
              <w:t>"</w:t>
            </w:r>
          </w:p>
          <w:p w:rsidR="000B3FB2" w:rsidRPr="00D13AD1" w:rsidRDefault="000B3FB2">
            <w:pPr>
              <w:jc w:val="both"/>
            </w:pPr>
          </w:p>
        </w:tc>
      </w:tr>
    </w:tbl>
    <w:p w:rsidR="00D13AD1" w:rsidRDefault="00D13AD1" w:rsidP="00D13AD1">
      <w:pPr>
        <w:ind w:firstLine="720"/>
        <w:jc w:val="both"/>
      </w:pPr>
      <w:r>
        <w:t xml:space="preserve">Законодательное Собрание Приморского края </w:t>
      </w:r>
    </w:p>
    <w:p w:rsidR="00D13AD1" w:rsidRDefault="00D13AD1" w:rsidP="00D13AD1"/>
    <w:p w:rsidR="00D13AD1" w:rsidRDefault="00D13AD1" w:rsidP="00D13AD1">
      <w:r>
        <w:t>ПОСТАНОВЛЯЕТ:</w:t>
      </w:r>
    </w:p>
    <w:p w:rsidR="00D13AD1" w:rsidRDefault="00D13AD1" w:rsidP="00D13AD1"/>
    <w:p w:rsidR="00D13AD1" w:rsidRDefault="00D13AD1" w:rsidP="00D13AD1">
      <w:pPr>
        <w:ind w:right="-2" w:firstLine="720"/>
        <w:jc w:val="both"/>
      </w:pPr>
      <w:r>
        <w:t xml:space="preserve">1.Принять Закон Приморского края "О внесении изменений в Закон Приморского края </w:t>
      </w:r>
      <w:r>
        <w:rPr>
          <w:szCs w:val="28"/>
        </w:rPr>
        <w:t>"Об Уссурийском городском округе</w:t>
      </w:r>
      <w:r>
        <w:rPr>
          <w:bCs/>
          <w:szCs w:val="28"/>
        </w:rPr>
        <w:t>"</w:t>
      </w:r>
      <w:r>
        <w:rPr>
          <w:szCs w:val="28"/>
        </w:rPr>
        <w:t>.</w:t>
      </w:r>
    </w:p>
    <w:p w:rsidR="00D13AD1" w:rsidRDefault="00D13AD1" w:rsidP="00D13AD1">
      <w:pPr>
        <w:ind w:right="-144" w:firstLine="720"/>
        <w:jc w:val="both"/>
      </w:pPr>
    </w:p>
    <w:p w:rsidR="00D13AD1" w:rsidRPr="00805F6A" w:rsidRDefault="00D13AD1" w:rsidP="00D13AD1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D13AD1" w:rsidRPr="00805F6A" w:rsidRDefault="00D13AD1" w:rsidP="00D13AD1">
      <w:pPr>
        <w:ind w:firstLine="709"/>
        <w:jc w:val="both"/>
      </w:pPr>
    </w:p>
    <w:p w:rsidR="00D13AD1" w:rsidRPr="006C285D" w:rsidRDefault="00D13AD1" w:rsidP="00D13AD1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D13AD1" w:rsidRDefault="00D13AD1" w:rsidP="00D13AD1">
      <w:pPr>
        <w:jc w:val="both"/>
      </w:pPr>
    </w:p>
    <w:p w:rsidR="00D13AD1" w:rsidRDefault="00D13AD1" w:rsidP="00D13AD1">
      <w:pPr>
        <w:jc w:val="both"/>
      </w:pPr>
    </w:p>
    <w:p w:rsidR="00D13AD1" w:rsidRDefault="00D13AD1" w:rsidP="00D13AD1">
      <w:pPr>
        <w:jc w:val="both"/>
      </w:pPr>
    </w:p>
    <w:p w:rsidR="00D13AD1" w:rsidRDefault="00D13AD1" w:rsidP="00D13AD1">
      <w:pPr>
        <w:jc w:val="both"/>
      </w:pPr>
      <w:r>
        <w:t>Председатель</w:t>
      </w:r>
    </w:p>
    <w:p w:rsidR="00D13AD1" w:rsidRDefault="00D13AD1" w:rsidP="00D13AD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D13AD1" w:rsidRDefault="00D13AD1" w:rsidP="00D13AD1">
      <w:pPr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113" w:rsidRDefault="005F4113">
      <w:r>
        <w:separator/>
      </w:r>
    </w:p>
  </w:endnote>
  <w:endnote w:type="continuationSeparator" w:id="0">
    <w:p w:rsidR="005F4113" w:rsidRDefault="005F4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113" w:rsidRDefault="005F4113">
      <w:r>
        <w:separator/>
      </w:r>
    </w:p>
  </w:footnote>
  <w:footnote w:type="continuationSeparator" w:id="0">
    <w:p w:rsidR="005F4113" w:rsidRDefault="005F4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3AD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5F4113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3AD1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003F78"/>
  <w15:docId w15:val="{76557191-7A0A-4D85-984E-96209883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2019-12-18T06:50:00Z</cp:lastPrinted>
  <dcterms:created xsi:type="dcterms:W3CDTF">2019-12-18T06:49:00Z</dcterms:created>
  <dcterms:modified xsi:type="dcterms:W3CDTF">2019-12-18T06:50:00Z</dcterms:modified>
</cp:coreProperties>
</file>