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38263546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135B9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18.12.2019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35B9B">
              <w:rPr>
                <w:szCs w:val="28"/>
              </w:rPr>
              <w:t>1881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35B9B" w:rsidP="00D55F85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внесении изменений в статью 3 Закона Приморского края </w:t>
            </w:r>
            <w:r>
              <w:rPr>
                <w:szCs w:val="28"/>
              </w:rPr>
              <w:br/>
            </w:r>
            <w:r>
              <w:rPr>
                <w:szCs w:val="28"/>
              </w:rPr>
              <w:t>"О поддержке социально ориентированных некоммерческих организаций в Приморском крае"</w:t>
            </w:r>
          </w:p>
          <w:p w:rsidR="000B3FB2" w:rsidRPr="00135B9B" w:rsidRDefault="000B3FB2">
            <w:pPr>
              <w:jc w:val="both"/>
            </w:pPr>
          </w:p>
        </w:tc>
      </w:tr>
    </w:tbl>
    <w:p w:rsidR="00135B9B" w:rsidRPr="009E27DC" w:rsidRDefault="00135B9B" w:rsidP="00135B9B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135B9B" w:rsidRPr="009E27DC" w:rsidRDefault="00135B9B" w:rsidP="00135B9B">
      <w:pPr>
        <w:rPr>
          <w:szCs w:val="28"/>
        </w:rPr>
      </w:pPr>
    </w:p>
    <w:p w:rsidR="00135B9B" w:rsidRPr="009E27DC" w:rsidRDefault="00135B9B" w:rsidP="00135B9B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135B9B" w:rsidRPr="009E27DC" w:rsidRDefault="00135B9B" w:rsidP="00135B9B">
      <w:pPr>
        <w:rPr>
          <w:szCs w:val="28"/>
        </w:rPr>
      </w:pPr>
    </w:p>
    <w:p w:rsidR="00135B9B" w:rsidRDefault="00135B9B" w:rsidP="00135B9B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 xml:space="preserve">О </w:t>
      </w:r>
      <w:r>
        <w:rPr>
          <w:szCs w:val="28"/>
        </w:rPr>
        <w:t>внесении изменений в статью 3 Закона Приморского края "О поддержке социально ориентированных некоммерческих организаций в Приморском крае"</w:t>
      </w:r>
      <w:r>
        <w:t>.</w:t>
      </w:r>
    </w:p>
    <w:p w:rsidR="00135B9B" w:rsidRDefault="00135B9B" w:rsidP="00135B9B">
      <w:pPr>
        <w:jc w:val="both"/>
      </w:pPr>
    </w:p>
    <w:p w:rsidR="00135B9B" w:rsidRDefault="00135B9B" w:rsidP="00135B9B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135B9B" w:rsidRDefault="00135B9B" w:rsidP="00135B9B">
      <w:pPr>
        <w:jc w:val="both"/>
      </w:pPr>
    </w:p>
    <w:p w:rsidR="00135B9B" w:rsidRDefault="00135B9B" w:rsidP="00135B9B">
      <w:pPr>
        <w:jc w:val="both"/>
      </w:pPr>
      <w:r>
        <w:tab/>
        <w:t>3.Настоящее постановление вступает в силу со дня его принятия.</w:t>
      </w:r>
    </w:p>
    <w:p w:rsidR="00135B9B" w:rsidRDefault="00135B9B" w:rsidP="00135B9B">
      <w:pPr>
        <w:jc w:val="both"/>
      </w:pPr>
    </w:p>
    <w:p w:rsidR="00135B9B" w:rsidRPr="009E27DC" w:rsidRDefault="00135B9B" w:rsidP="00135B9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35B9B" w:rsidRPr="009E27DC" w:rsidRDefault="00135B9B" w:rsidP="00135B9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135B9B" w:rsidRPr="009E27DC" w:rsidRDefault="00135B9B" w:rsidP="00135B9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135B9B" w:rsidP="00135B9B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proofErr w:type="spellStart"/>
      <w:r>
        <w:rPr>
          <w:szCs w:val="28"/>
        </w:rPr>
        <w:t>А.И</w:t>
      </w:r>
      <w:proofErr w:type="spellEnd"/>
      <w:r>
        <w:rPr>
          <w:szCs w:val="28"/>
        </w:rPr>
        <w:t>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B9B" w:rsidRDefault="00135B9B">
      <w:r>
        <w:separator/>
      </w:r>
    </w:p>
  </w:endnote>
  <w:endnote w:type="continuationSeparator" w:id="0">
    <w:p w:rsidR="00135B9B" w:rsidRDefault="00135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B9B" w:rsidRDefault="00135B9B">
      <w:r>
        <w:separator/>
      </w:r>
    </w:p>
  </w:footnote>
  <w:footnote w:type="continuationSeparator" w:id="0">
    <w:p w:rsidR="00135B9B" w:rsidRDefault="00135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5B9B"/>
    <w:rsid w:val="00057575"/>
    <w:rsid w:val="000B3FB2"/>
    <w:rsid w:val="000D628E"/>
    <w:rsid w:val="000E5228"/>
    <w:rsid w:val="00123119"/>
    <w:rsid w:val="001319DB"/>
    <w:rsid w:val="00135B9B"/>
    <w:rsid w:val="00155F7F"/>
    <w:rsid w:val="001E1686"/>
    <w:rsid w:val="00240A18"/>
    <w:rsid w:val="002604A1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72676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7468A0"/>
  <w15:docId w15:val="{CEBE0748-5F72-48E1-AA72-6C79BC74C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2019-12-19T02:20:00Z</cp:lastPrinted>
  <dcterms:created xsi:type="dcterms:W3CDTF">2019-12-19T02:19:00Z</dcterms:created>
  <dcterms:modified xsi:type="dcterms:W3CDTF">2019-12-19T02:20:00Z</dcterms:modified>
</cp:coreProperties>
</file>