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8861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745B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45B9"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45B9" w:rsidRPr="005745B9">
              <w:rPr>
                <w:szCs w:val="28"/>
              </w:rPr>
              <w:t>1942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45B9" w:rsidP="00D55F85">
            <w:pPr>
              <w:ind w:left="-108"/>
              <w:jc w:val="both"/>
            </w:pPr>
            <w:r>
              <w:t>О проекте закона Приморского края "О внесении изменения в статью 50 Закона Приморского края "О градостроительной деятельности на территории Приморского края"</w:t>
            </w:r>
          </w:p>
          <w:p w:rsidR="000B3FB2" w:rsidRPr="005745B9" w:rsidRDefault="000B3FB2">
            <w:pPr>
              <w:jc w:val="both"/>
            </w:pPr>
          </w:p>
        </w:tc>
      </w:tr>
    </w:tbl>
    <w:p w:rsidR="005745B9" w:rsidRDefault="005745B9" w:rsidP="005745B9">
      <w:pPr>
        <w:ind w:firstLine="720"/>
      </w:pPr>
      <w:r>
        <w:t xml:space="preserve">Законодательное Собрание Приморского края </w:t>
      </w:r>
    </w:p>
    <w:p w:rsidR="005745B9" w:rsidRDefault="005745B9" w:rsidP="005745B9"/>
    <w:p w:rsidR="005745B9" w:rsidRDefault="005745B9" w:rsidP="005745B9">
      <w:r>
        <w:t>ПОСТАНОВЛЯЕТ:</w:t>
      </w:r>
    </w:p>
    <w:p w:rsidR="005745B9" w:rsidRDefault="005745B9" w:rsidP="005745B9"/>
    <w:p w:rsidR="005745B9" w:rsidRDefault="005745B9" w:rsidP="005745B9">
      <w:pPr>
        <w:jc w:val="both"/>
      </w:pPr>
      <w:r>
        <w:tab/>
        <w:t>1.Принять проект закона Приморского края "О внесении изменения в статью 50 Закона Приморского края "О градостроительной деятельности на территории Приморского края" с новым наименованием "О внесении изменений</w:t>
      </w:r>
      <w:r w:rsidRPr="008B5A7E">
        <w:t xml:space="preserve"> в статью 50 Закона Приморского края "О градостроительной деятельности на территории Приморского края"</w:t>
      </w:r>
      <w:r>
        <w:t xml:space="preserve"> во втором чтении.</w:t>
      </w:r>
    </w:p>
    <w:p w:rsidR="005745B9" w:rsidRDefault="005745B9" w:rsidP="005745B9">
      <w:pPr>
        <w:jc w:val="both"/>
      </w:pPr>
    </w:p>
    <w:p w:rsidR="005745B9" w:rsidRDefault="005745B9" w:rsidP="005745B9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745B9" w:rsidRDefault="005745B9" w:rsidP="005745B9">
      <w:pPr>
        <w:jc w:val="both"/>
      </w:pPr>
    </w:p>
    <w:p w:rsidR="005745B9" w:rsidRDefault="005745B9" w:rsidP="005745B9">
      <w:pPr>
        <w:jc w:val="both"/>
      </w:pPr>
      <w:r>
        <w:tab/>
        <w:t>3.Настоящее постановление вступает в силу со дня его принятия.</w:t>
      </w:r>
    </w:p>
    <w:p w:rsidR="005745B9" w:rsidRDefault="005745B9" w:rsidP="005745B9">
      <w:pPr>
        <w:jc w:val="both"/>
      </w:pPr>
    </w:p>
    <w:p w:rsidR="005745B9" w:rsidRDefault="005745B9" w:rsidP="005745B9">
      <w:pPr>
        <w:jc w:val="both"/>
      </w:pPr>
    </w:p>
    <w:p w:rsidR="005745B9" w:rsidRDefault="005745B9" w:rsidP="005745B9">
      <w:pPr>
        <w:jc w:val="both"/>
      </w:pPr>
    </w:p>
    <w:p w:rsidR="005745B9" w:rsidRDefault="005745B9" w:rsidP="005745B9">
      <w:pPr>
        <w:jc w:val="both"/>
      </w:pPr>
      <w:r>
        <w:t>Председатель</w:t>
      </w:r>
    </w:p>
    <w:p w:rsidR="005745B9" w:rsidRDefault="005745B9" w:rsidP="005745B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5745B9" w:rsidRDefault="005745B9" w:rsidP="005745B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E40" w:rsidRDefault="001A6E40">
      <w:r>
        <w:separator/>
      </w:r>
    </w:p>
  </w:endnote>
  <w:endnote w:type="continuationSeparator" w:id="0">
    <w:p w:rsidR="001A6E40" w:rsidRDefault="001A6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E40" w:rsidRDefault="001A6E40">
      <w:r>
        <w:separator/>
      </w:r>
    </w:p>
  </w:footnote>
  <w:footnote w:type="continuationSeparator" w:id="0">
    <w:p w:rsidR="001A6E40" w:rsidRDefault="001A6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5B9"/>
    <w:rsid w:val="00057575"/>
    <w:rsid w:val="000B3FB2"/>
    <w:rsid w:val="000D628E"/>
    <w:rsid w:val="000E5228"/>
    <w:rsid w:val="00123119"/>
    <w:rsid w:val="001319DB"/>
    <w:rsid w:val="00155F7F"/>
    <w:rsid w:val="001A6E40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745B9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273305-93FF-45E1-BB45-8B0FBA27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2019-12-18T05:26:00Z</cp:lastPrinted>
  <dcterms:created xsi:type="dcterms:W3CDTF">2019-12-18T05:25:00Z</dcterms:created>
  <dcterms:modified xsi:type="dcterms:W3CDTF">2019-12-18T05:26:00Z</dcterms:modified>
</cp:coreProperties>
</file>