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818870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A49D9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A49D9">
              <w:rPr>
                <w:szCs w:val="28"/>
              </w:rPr>
              <w:t>18.12.2019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A49D9" w:rsidRPr="008A49D9">
              <w:rPr>
                <w:szCs w:val="28"/>
              </w:rPr>
              <w:t>1941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A49D9" w:rsidP="00D55F85">
            <w:pPr>
              <w:ind w:left="-108"/>
              <w:jc w:val="both"/>
            </w:pPr>
            <w:r>
              <w:t>О проекте закона Приморского края "О внесении изменения в статью 50 Закона Приморского края "О градостроительной деятельности на территории Приморского края"</w:t>
            </w:r>
          </w:p>
          <w:p w:rsidR="000B3FB2" w:rsidRPr="008A49D9" w:rsidRDefault="000B3FB2">
            <w:pPr>
              <w:jc w:val="both"/>
            </w:pPr>
          </w:p>
        </w:tc>
      </w:tr>
    </w:tbl>
    <w:p w:rsidR="008A49D9" w:rsidRDefault="008A49D9" w:rsidP="008A49D9">
      <w:pPr>
        <w:ind w:firstLine="720"/>
      </w:pPr>
      <w:r>
        <w:t xml:space="preserve">Законодательное Собрание Приморского края </w:t>
      </w:r>
    </w:p>
    <w:p w:rsidR="008A49D9" w:rsidRDefault="008A49D9" w:rsidP="008A49D9"/>
    <w:p w:rsidR="008A49D9" w:rsidRDefault="008A49D9" w:rsidP="008A49D9">
      <w:r>
        <w:t>ПОСТАНОВЛЯЕТ:</w:t>
      </w:r>
    </w:p>
    <w:p w:rsidR="008A49D9" w:rsidRDefault="008A49D9" w:rsidP="008A49D9"/>
    <w:p w:rsidR="008A49D9" w:rsidRDefault="008A49D9" w:rsidP="008A49D9">
      <w:pPr>
        <w:jc w:val="both"/>
      </w:pPr>
      <w:r>
        <w:tab/>
        <w:t>1.Принять проект закона Приморского края "О внесении изменения в статью 50 Закона Приморского края "О градостроительной деятельности на территории Приморского края" в первом чтении.</w:t>
      </w:r>
    </w:p>
    <w:p w:rsidR="008A49D9" w:rsidRDefault="008A49D9" w:rsidP="008A49D9">
      <w:pPr>
        <w:jc w:val="both"/>
      </w:pPr>
    </w:p>
    <w:p w:rsidR="008A49D9" w:rsidRDefault="008A49D9" w:rsidP="008A49D9">
      <w:pPr>
        <w:jc w:val="both"/>
      </w:pPr>
      <w:r>
        <w:tab/>
        <w:t>2.Комитету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A49D9" w:rsidRDefault="008A49D9" w:rsidP="008A49D9">
      <w:pPr>
        <w:jc w:val="both"/>
      </w:pPr>
    </w:p>
    <w:p w:rsidR="008A49D9" w:rsidRDefault="008A49D9" w:rsidP="008A49D9">
      <w:pPr>
        <w:jc w:val="both"/>
      </w:pPr>
      <w:r>
        <w:tab/>
        <w:t>3.Настоящее постановление вступает в силу со дня его принятия.</w:t>
      </w:r>
    </w:p>
    <w:p w:rsidR="008A49D9" w:rsidRDefault="008A49D9" w:rsidP="008A49D9">
      <w:pPr>
        <w:jc w:val="both"/>
      </w:pPr>
    </w:p>
    <w:p w:rsidR="008A49D9" w:rsidRDefault="008A49D9" w:rsidP="008A49D9">
      <w:pPr>
        <w:jc w:val="both"/>
      </w:pPr>
    </w:p>
    <w:p w:rsidR="008A49D9" w:rsidRDefault="008A49D9" w:rsidP="008A49D9">
      <w:pPr>
        <w:jc w:val="both"/>
      </w:pPr>
    </w:p>
    <w:p w:rsidR="008A49D9" w:rsidRDefault="008A49D9" w:rsidP="008A49D9">
      <w:pPr>
        <w:jc w:val="both"/>
      </w:pPr>
      <w:r>
        <w:t>Председатель</w:t>
      </w:r>
    </w:p>
    <w:p w:rsidR="008A49D9" w:rsidRDefault="008A49D9" w:rsidP="008A49D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8A49D9" w:rsidRDefault="008A49D9" w:rsidP="008A49D9"/>
    <w:p w:rsidR="008A49D9" w:rsidRDefault="008A49D9" w:rsidP="008A49D9"/>
    <w:p w:rsidR="008A49D9" w:rsidRDefault="008A49D9" w:rsidP="008A49D9"/>
    <w:p w:rsidR="008A49D9" w:rsidRDefault="008A49D9" w:rsidP="008A49D9"/>
    <w:p w:rsidR="008A49D9" w:rsidRDefault="008A49D9" w:rsidP="008A49D9"/>
    <w:p w:rsidR="008A49D9" w:rsidRDefault="008A49D9" w:rsidP="008A49D9"/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19A" w:rsidRDefault="0077319A">
      <w:r>
        <w:separator/>
      </w:r>
    </w:p>
  </w:endnote>
  <w:endnote w:type="continuationSeparator" w:id="0">
    <w:p w:rsidR="0077319A" w:rsidRDefault="00773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19A" w:rsidRDefault="0077319A">
      <w:r>
        <w:separator/>
      </w:r>
    </w:p>
  </w:footnote>
  <w:footnote w:type="continuationSeparator" w:id="0">
    <w:p w:rsidR="0077319A" w:rsidRDefault="00773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49D9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7319A"/>
    <w:rsid w:val="007B48E7"/>
    <w:rsid w:val="007B5289"/>
    <w:rsid w:val="007F2091"/>
    <w:rsid w:val="00835A0E"/>
    <w:rsid w:val="008818A7"/>
    <w:rsid w:val="008A49D9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2615165-AAC6-478D-88F4-C937CC953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2019-12-18T05:27:00Z</cp:lastPrinted>
  <dcterms:created xsi:type="dcterms:W3CDTF">2019-12-18T05:26:00Z</dcterms:created>
  <dcterms:modified xsi:type="dcterms:W3CDTF">2019-12-18T05:27:00Z</dcterms:modified>
</cp:coreProperties>
</file>