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562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A42A4" w:rsidRPr="00096E25" w:rsidRDefault="00AA42A4" w:rsidP="00AA42A4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 xml:space="preserve">"О ГОСУДАРСТВЕННОЙ ГРАЖДАНСКОЙ СЛУЖБЕ </w:t>
      </w:r>
      <w:r>
        <w:rPr>
          <w:b/>
          <w:szCs w:val="28"/>
        </w:rPr>
        <w:br/>
        <w:t>ПРИМОРСКОГО КРАЯ"</w:t>
      </w:r>
    </w:p>
    <w:p w:rsidR="00AA42A4" w:rsidRPr="009E4A0A" w:rsidRDefault="00AA42A4" w:rsidP="00AA42A4">
      <w:pPr>
        <w:pStyle w:val="ConsPlusTitle"/>
        <w:widowControl/>
        <w:ind w:firstLine="709"/>
        <w:jc w:val="center"/>
        <w:rPr>
          <w:b w:val="0"/>
        </w:rPr>
      </w:pPr>
    </w:p>
    <w:p w:rsidR="00AA42A4" w:rsidRDefault="00AA42A4" w:rsidP="00AA42A4">
      <w:pPr>
        <w:pStyle w:val="ConsPlusTitle"/>
        <w:widowControl/>
        <w:ind w:firstLine="709"/>
        <w:jc w:val="both"/>
        <w:rPr>
          <w:b w:val="0"/>
        </w:rPr>
      </w:pPr>
      <w:r w:rsidRPr="009E4A0A">
        <w:rPr>
          <w:b w:val="0"/>
        </w:rPr>
        <w:t>Принят Законо</w:t>
      </w:r>
      <w:r>
        <w:rPr>
          <w:b w:val="0"/>
        </w:rPr>
        <w:t>дательным Собранием Приморского края 11 декабря 2019 года</w:t>
      </w:r>
    </w:p>
    <w:p w:rsidR="00AA42A4" w:rsidRDefault="00AA42A4" w:rsidP="00AA42A4"/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 Закон Приморс</w:t>
      </w:r>
      <w:r>
        <w:rPr>
          <w:szCs w:val="28"/>
        </w:rPr>
        <w:t>кого края от 7 июня 2012 года</w:t>
      </w:r>
      <w:r>
        <w:rPr>
          <w:szCs w:val="28"/>
        </w:rPr>
        <w:br/>
      </w:r>
      <w:r w:rsidRPr="0004738F">
        <w:rPr>
          <w:szCs w:val="28"/>
        </w:rPr>
        <w:t>№ 51-КЗ</w:t>
      </w:r>
      <w:r>
        <w:rPr>
          <w:szCs w:val="28"/>
        </w:rPr>
        <w:t xml:space="preserve"> "</w:t>
      </w:r>
      <w:r w:rsidRPr="0004738F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04738F">
        <w:rPr>
          <w:szCs w:val="28"/>
        </w:rPr>
        <w:t xml:space="preserve"> (Ведомости Законодательного Собран</w:t>
      </w:r>
      <w:r>
        <w:rPr>
          <w:szCs w:val="28"/>
        </w:rPr>
        <w:t>ия Приморского края, 2012, № 15,</w:t>
      </w:r>
      <w:r>
        <w:rPr>
          <w:szCs w:val="28"/>
        </w:rPr>
        <w:br/>
        <w:t>стр. 54, № 35, стр. 227; 2013, № 52, стр. 31, № 60, стр. 94;</w:t>
      </w:r>
      <w:r w:rsidRPr="0004738F">
        <w:rPr>
          <w:szCs w:val="28"/>
        </w:rPr>
        <w:t xml:space="preserve"> 2014, № 73,</w:t>
      </w:r>
      <w:r>
        <w:rPr>
          <w:szCs w:val="28"/>
        </w:rPr>
        <w:t xml:space="preserve"> </w:t>
      </w:r>
      <w:r w:rsidRPr="0004738F">
        <w:rPr>
          <w:szCs w:val="28"/>
        </w:rPr>
        <w:t>стр. 18</w:t>
      </w:r>
      <w:r>
        <w:rPr>
          <w:szCs w:val="28"/>
        </w:rPr>
        <w:t>, № 95, стр. 3; 2015, № 120, стр. 83, № 125, стр. 107, № 138, стр. 27; 2016,</w:t>
      </w:r>
      <w:r>
        <w:rPr>
          <w:szCs w:val="28"/>
        </w:rPr>
        <w:br/>
        <w:t xml:space="preserve">№ 154, стр. 65, № 166, стр. 11, № 4, стр. 58; 2017, № 20, стр. 4, № 25, стр. 65, № 32, стр. 7, стр. 57, № 37, стр. 59; 2018, № 64, стр. 13, № 66, стр. 58; 2019, </w:t>
      </w:r>
      <w:r>
        <w:rPr>
          <w:szCs w:val="28"/>
        </w:rPr>
        <w:br/>
      </w:r>
      <w:r w:rsidRPr="00A97431">
        <w:rPr>
          <w:szCs w:val="28"/>
        </w:rPr>
        <w:t xml:space="preserve">№ </w:t>
      </w:r>
      <w:r>
        <w:rPr>
          <w:szCs w:val="28"/>
        </w:rPr>
        <w:t>101, стр. 38</w:t>
      </w:r>
      <w:r w:rsidR="0072763F">
        <w:rPr>
          <w:szCs w:val="28"/>
        </w:rPr>
        <w:t>, № 110, стр. 14</w:t>
      </w:r>
      <w:r w:rsidRPr="00A97431">
        <w:rPr>
          <w:szCs w:val="28"/>
        </w:rPr>
        <w:t>)</w:t>
      </w:r>
      <w:r w:rsidRPr="0004738F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AA42A4" w:rsidRDefault="00AA42A4" w:rsidP="00AA42A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1)часть 7 статьи 7 дополнить </w:t>
      </w:r>
      <w:r>
        <w:rPr>
          <w:rFonts w:eastAsia="Calibri"/>
          <w:szCs w:val="28"/>
          <w:lang w:eastAsia="en-US"/>
        </w:rPr>
        <w:t xml:space="preserve">абзацем следующего содержания: </w:t>
      </w:r>
    </w:p>
    <w:p w:rsidR="00AA42A4" w:rsidRDefault="00AA42A4" w:rsidP="00AA42A4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t>"</w:t>
      </w:r>
      <w:r>
        <w:rPr>
          <w:rFonts w:eastAsia="Calibri"/>
          <w:szCs w:val="28"/>
          <w:lang w:eastAsia="en-US"/>
        </w:rPr>
        <w:t>Соответствие классных чинов гражданской службы должностям гражданской службы устанавливается согласно приложению к настоящему Закону.</w:t>
      </w:r>
      <w:r>
        <w:t>"</w:t>
      </w:r>
      <w:r>
        <w:rPr>
          <w:rFonts w:eastAsia="Calibri"/>
          <w:szCs w:val="28"/>
          <w:lang w:eastAsia="en-US"/>
        </w:rPr>
        <w:t>;</w:t>
      </w:r>
    </w:p>
    <w:p w:rsidR="00AA42A4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2)дополнить приложением следующего содержания: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5"/>
      </w:tblGrid>
      <w:tr w:rsidR="00AA42A4" w:rsidTr="00AA42A4">
        <w:tc>
          <w:tcPr>
            <w:tcW w:w="5949" w:type="dxa"/>
            <w:shd w:val="clear" w:color="auto" w:fill="auto"/>
          </w:tcPr>
          <w:p w:rsidR="00AA42A4" w:rsidRPr="00AA42A4" w:rsidRDefault="00AA42A4" w:rsidP="00F0316B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395" w:type="dxa"/>
            <w:shd w:val="clear" w:color="auto" w:fill="auto"/>
            <w:hideMark/>
          </w:tcPr>
          <w:p w:rsidR="00AA42A4" w:rsidRPr="00AA42A4" w:rsidRDefault="00AA42A4" w:rsidP="00AA42A4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AA42A4">
              <w:rPr>
                <w:rFonts w:ascii="Calibri" w:eastAsia="Calibri" w:hAnsi="Calibri"/>
                <w:szCs w:val="28"/>
                <w:lang w:eastAsia="en-US"/>
              </w:rPr>
              <w:t>"</w:t>
            </w:r>
            <w:r w:rsidRPr="00AA42A4">
              <w:rPr>
                <w:rFonts w:eastAsia="Calibri"/>
                <w:szCs w:val="28"/>
                <w:lang w:eastAsia="en-US"/>
              </w:rPr>
              <w:t>Приложение</w:t>
            </w:r>
          </w:p>
          <w:p w:rsidR="00AA42A4" w:rsidRPr="00AA42A4" w:rsidRDefault="00AA42A4" w:rsidP="00AA42A4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AA42A4">
              <w:rPr>
                <w:rFonts w:eastAsia="Calibri"/>
                <w:szCs w:val="28"/>
                <w:lang w:eastAsia="en-US"/>
              </w:rPr>
              <w:t xml:space="preserve">к Закону </w:t>
            </w:r>
          </w:p>
          <w:p w:rsidR="00AA42A4" w:rsidRPr="00AA42A4" w:rsidRDefault="00AA42A4" w:rsidP="00AA42A4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AA42A4">
              <w:rPr>
                <w:rFonts w:eastAsia="Calibri"/>
                <w:szCs w:val="28"/>
                <w:lang w:eastAsia="en-US"/>
              </w:rPr>
              <w:t>Приморского края</w:t>
            </w:r>
          </w:p>
          <w:p w:rsidR="00AA42A4" w:rsidRPr="00AA42A4" w:rsidRDefault="00AA42A4" w:rsidP="00AA42A4">
            <w:pPr>
              <w:jc w:val="both"/>
              <w:rPr>
                <w:rFonts w:eastAsia="Calibri"/>
                <w:b/>
                <w:szCs w:val="28"/>
                <w:lang w:eastAsia="en-US"/>
              </w:rPr>
            </w:pPr>
            <w:r w:rsidRPr="00AA42A4">
              <w:rPr>
                <w:rFonts w:eastAsia="Calibri"/>
                <w:szCs w:val="28"/>
                <w:lang w:eastAsia="en-US"/>
              </w:rPr>
              <w:t>от 07.07.2012 № 51-КЗ</w:t>
            </w:r>
          </w:p>
        </w:tc>
      </w:tr>
    </w:tbl>
    <w:p w:rsidR="00AA42A4" w:rsidRDefault="00AA42A4" w:rsidP="00AA42A4">
      <w:pPr>
        <w:rPr>
          <w:b/>
          <w:szCs w:val="28"/>
        </w:rPr>
      </w:pPr>
    </w:p>
    <w:p w:rsidR="00AA42A4" w:rsidRPr="00677319" w:rsidRDefault="00AA42A4" w:rsidP="00AA42A4">
      <w:pPr>
        <w:jc w:val="center"/>
        <w:rPr>
          <w:szCs w:val="28"/>
        </w:rPr>
      </w:pPr>
      <w:r>
        <w:rPr>
          <w:szCs w:val="28"/>
        </w:rPr>
        <w:t>С</w:t>
      </w:r>
      <w:r w:rsidRPr="00677319">
        <w:rPr>
          <w:szCs w:val="28"/>
        </w:rPr>
        <w:t>оответстви</w:t>
      </w:r>
      <w:r>
        <w:rPr>
          <w:szCs w:val="28"/>
        </w:rPr>
        <w:t>е</w:t>
      </w:r>
      <w:r w:rsidRPr="00677319">
        <w:rPr>
          <w:szCs w:val="28"/>
        </w:rPr>
        <w:t xml:space="preserve"> классных</w:t>
      </w:r>
    </w:p>
    <w:p w:rsidR="00AA42A4" w:rsidRPr="00677319" w:rsidRDefault="00AA42A4" w:rsidP="00AA42A4">
      <w:pPr>
        <w:pStyle w:val="ConsPlusTitle"/>
        <w:jc w:val="center"/>
        <w:rPr>
          <w:b w:val="0"/>
        </w:rPr>
      </w:pPr>
      <w:r w:rsidRPr="00677319">
        <w:rPr>
          <w:b w:val="0"/>
        </w:rPr>
        <w:t xml:space="preserve">чинов государственной гражданской службы </w:t>
      </w:r>
    </w:p>
    <w:p w:rsidR="00AA42A4" w:rsidRPr="00677319" w:rsidRDefault="00AA42A4" w:rsidP="00AA42A4">
      <w:pPr>
        <w:pStyle w:val="ConsPlusTitle"/>
        <w:jc w:val="center"/>
        <w:rPr>
          <w:b w:val="0"/>
        </w:rPr>
      </w:pPr>
      <w:r w:rsidRPr="00677319">
        <w:rPr>
          <w:b w:val="0"/>
        </w:rPr>
        <w:t xml:space="preserve">Приморского края должностям государственной </w:t>
      </w:r>
    </w:p>
    <w:p w:rsidR="00AA42A4" w:rsidRDefault="00AA42A4" w:rsidP="00AA42A4">
      <w:pPr>
        <w:pStyle w:val="ConsPlusTitle"/>
        <w:jc w:val="center"/>
        <w:rPr>
          <w:b w:val="0"/>
        </w:rPr>
      </w:pPr>
      <w:r w:rsidRPr="00677319">
        <w:rPr>
          <w:b w:val="0"/>
        </w:rPr>
        <w:t>гражданской службы Приморского края</w:t>
      </w:r>
    </w:p>
    <w:p w:rsidR="00AA42A4" w:rsidRDefault="00AA42A4" w:rsidP="00AA42A4">
      <w:pPr>
        <w:pStyle w:val="ConsPlusTitle"/>
        <w:jc w:val="center"/>
        <w:rPr>
          <w:b w:val="0"/>
        </w:rPr>
      </w:pPr>
    </w:p>
    <w:p w:rsidR="00AA42A4" w:rsidRDefault="00AA42A4" w:rsidP="00AA42A4">
      <w:pPr>
        <w:pStyle w:val="ConsPlusTitle"/>
        <w:jc w:val="center"/>
        <w:rPr>
          <w:b w:val="0"/>
        </w:rPr>
      </w:pPr>
      <w:r>
        <w:rPr>
          <w:b w:val="0"/>
        </w:rPr>
        <w:t>Раздел 1.</w:t>
      </w:r>
    </w:p>
    <w:p w:rsidR="00AA42A4" w:rsidRDefault="00AA42A4" w:rsidP="00AA42A4">
      <w:pPr>
        <w:pStyle w:val="ConsPlusTitle"/>
        <w:jc w:val="center"/>
        <w:rPr>
          <w:b w:val="0"/>
        </w:rPr>
      </w:pPr>
      <w:r w:rsidRPr="009216E7">
        <w:rPr>
          <w:b w:val="0"/>
        </w:rPr>
        <w:t xml:space="preserve">Действительный государственный советник </w:t>
      </w:r>
      <w:r>
        <w:rPr>
          <w:b w:val="0"/>
        </w:rPr>
        <w:br/>
      </w:r>
      <w:r w:rsidRPr="009216E7">
        <w:rPr>
          <w:b w:val="0"/>
        </w:rPr>
        <w:t>Приморского края 1, 2 и 3 класса</w:t>
      </w:r>
    </w:p>
    <w:p w:rsidR="00AA42A4" w:rsidRDefault="00AA42A4" w:rsidP="00AA42A4">
      <w:pPr>
        <w:pStyle w:val="ConsPlusTitle"/>
        <w:jc w:val="center"/>
        <w:rPr>
          <w:b w:val="0"/>
        </w:rPr>
      </w:pP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t>1.А</w:t>
      </w:r>
      <w:r w:rsidRPr="009216E7">
        <w:rPr>
          <w:szCs w:val="28"/>
        </w:rPr>
        <w:t>ппарат Губернатора Приморского края и Правительства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 w:rsidRPr="009216E7">
        <w:t>1)</w:t>
      </w:r>
      <w:r w:rsidRPr="009216E7">
        <w:rPr>
          <w:szCs w:val="28"/>
        </w:rPr>
        <w:t>полномочный представитель</w:t>
      </w:r>
      <w:r w:rsidRPr="009216E7">
        <w:t xml:space="preserve"> </w:t>
      </w:r>
      <w:r w:rsidRPr="009216E7">
        <w:rPr>
          <w:szCs w:val="28"/>
        </w:rPr>
        <w:t>Губернатора Приморского края в</w:t>
      </w:r>
      <w:r w:rsidRPr="00677319">
        <w:rPr>
          <w:szCs w:val="28"/>
        </w:rPr>
        <w:t xml:space="preserve"> Законодательном Собрании Приморского края;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первый заместитель руководителя аппарата Губернатора Приморского края и Правительства Приморского края;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Pr="00677319">
        <w:rPr>
          <w:szCs w:val="28"/>
        </w:rPr>
        <w:t xml:space="preserve">заместитель руководителя аппарата Губернатора Приморского края и Правительства Приморского края;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директор департамента;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начальник управления;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помощник Губернатора Приморского края;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677319">
        <w:rPr>
          <w:szCs w:val="28"/>
        </w:rPr>
        <w:t>советник Губернатора Приморского края;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677319">
        <w:rPr>
          <w:szCs w:val="28"/>
        </w:rPr>
        <w:t>помощник первого вице-губернатора Приморского края - председателя Правительства Приморского края;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677319">
        <w:rPr>
          <w:szCs w:val="28"/>
        </w:rPr>
        <w:t xml:space="preserve">помощник вице-губернатора Приморского края - руководителя аппарата Губернатора Приморского края и Правительства Приморского края;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677319">
        <w:rPr>
          <w:szCs w:val="28"/>
        </w:rPr>
        <w:t>помощник заместителя председателя Правительства Приморского края;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11)</w:t>
      </w:r>
      <w:r w:rsidRPr="00677319">
        <w:rPr>
          <w:szCs w:val="28"/>
        </w:rPr>
        <w:t xml:space="preserve">помощник заместителя председателя Правительства Приморского края </w:t>
      </w:r>
      <w:r>
        <w:rPr>
          <w:szCs w:val="28"/>
        </w:rPr>
        <w:t>-</w:t>
      </w:r>
      <w:r w:rsidRPr="00677319">
        <w:rPr>
          <w:szCs w:val="28"/>
        </w:rPr>
        <w:t xml:space="preserve"> министра;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12)</w:t>
      </w:r>
      <w:r w:rsidRPr="00677319">
        <w:rPr>
          <w:szCs w:val="28"/>
        </w:rPr>
        <w:t>референт первого вице-губернатора Приморского края - председателя Правительства Приморского края;</w:t>
      </w:r>
    </w:p>
    <w:p w:rsidR="00AA42A4" w:rsidRDefault="00AA42A4" w:rsidP="00AA42A4">
      <w:pPr>
        <w:pStyle w:val="ConsPlusTitle"/>
        <w:ind w:firstLine="709"/>
        <w:jc w:val="both"/>
        <w:rPr>
          <w:b w:val="0"/>
        </w:rPr>
      </w:pPr>
      <w:r w:rsidRPr="009216E7">
        <w:rPr>
          <w:b w:val="0"/>
        </w:rPr>
        <w:t>1</w:t>
      </w:r>
      <w:r>
        <w:rPr>
          <w:b w:val="0"/>
        </w:rPr>
        <w:t>3</w:t>
      </w:r>
      <w:r w:rsidRPr="009216E7">
        <w:rPr>
          <w:b w:val="0"/>
        </w:rPr>
        <w:t>)пресс-секретарь Губернатора Приморского края</w:t>
      </w:r>
      <w:r>
        <w:rPr>
          <w:b w:val="0"/>
        </w:rPr>
        <w:t>.</w:t>
      </w:r>
    </w:p>
    <w:p w:rsidR="00AA42A4" w:rsidRPr="009216E7" w:rsidRDefault="00AA42A4" w:rsidP="00AA42A4">
      <w:pPr>
        <w:pStyle w:val="ConsPlusTitle"/>
        <w:ind w:firstLine="709"/>
        <w:jc w:val="both"/>
        <w:rPr>
          <w:b w:val="0"/>
        </w:rPr>
      </w:pPr>
      <w:r w:rsidRPr="009216E7">
        <w:rPr>
          <w:b w:val="0"/>
        </w:rPr>
        <w:t>2.Аппарат Законодательного Собрания Приморского края:</w:t>
      </w: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t>1)</w:t>
      </w:r>
      <w:r w:rsidRPr="009216E7">
        <w:rPr>
          <w:szCs w:val="28"/>
        </w:rPr>
        <w:t xml:space="preserve">руководитель аппарата Законодательного Собрания Приморского края; </w:t>
      </w: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rPr>
          <w:szCs w:val="28"/>
        </w:rPr>
        <w:t>2)руководитель секретариата председателя Законодательного Собрания Приморского края;</w:t>
      </w: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rPr>
          <w:szCs w:val="28"/>
        </w:rPr>
        <w:t>3)заместитель руководителя аппарата Законодательного Собрания Приморского края;</w:t>
      </w: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rPr>
          <w:szCs w:val="28"/>
        </w:rPr>
        <w:t>4)начальник управления;</w:t>
      </w:r>
    </w:p>
    <w:p w:rsidR="00AA42A4" w:rsidRPr="00573B81" w:rsidRDefault="00AA42A4" w:rsidP="00AA42A4">
      <w:pPr>
        <w:pStyle w:val="ConsPlusTitle"/>
        <w:ind w:firstLine="709"/>
        <w:jc w:val="both"/>
        <w:rPr>
          <w:b w:val="0"/>
        </w:rPr>
      </w:pPr>
      <w:r w:rsidRPr="00573B81">
        <w:rPr>
          <w:b w:val="0"/>
        </w:rPr>
        <w:t>5)руководитель аппарата комитета Законодательного Собрания Приморского края;</w:t>
      </w:r>
    </w:p>
    <w:p w:rsidR="00AA42A4" w:rsidRPr="00573B81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573B81">
        <w:rPr>
          <w:szCs w:val="28"/>
        </w:rPr>
        <w:t>помощник председателя Законодательного Собрания Приморского края;</w:t>
      </w:r>
    </w:p>
    <w:p w:rsidR="00AA42A4" w:rsidRPr="00573B81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573B81">
        <w:rPr>
          <w:szCs w:val="28"/>
        </w:rPr>
        <w:t>советник председателя Законодательного Собрания Приморского края;</w:t>
      </w:r>
    </w:p>
    <w:p w:rsidR="00AA42A4" w:rsidRPr="00573B81" w:rsidRDefault="00AA42A4" w:rsidP="00AA42A4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8)</w:t>
      </w:r>
      <w:r w:rsidRPr="00573B81">
        <w:rPr>
          <w:b w:val="0"/>
        </w:rPr>
        <w:t>помощник заместителя председателя Законодательного Собрания Приморского края</w:t>
      </w:r>
      <w:r>
        <w:rPr>
          <w:b w:val="0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3.О</w:t>
      </w:r>
      <w:r w:rsidRPr="00677319">
        <w:rPr>
          <w:szCs w:val="28"/>
        </w:rPr>
        <w:t>рган</w:t>
      </w:r>
      <w:r>
        <w:rPr>
          <w:szCs w:val="28"/>
        </w:rPr>
        <w:t>ы</w:t>
      </w:r>
      <w:r w:rsidRPr="00677319">
        <w:rPr>
          <w:szCs w:val="28"/>
        </w:rPr>
        <w:t xml:space="preserve"> исполнительной власти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первый заместитель министра;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заместитель министра;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руководитель агентства;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директор департамента;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руководитель инспекции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4.А</w:t>
      </w:r>
      <w:r w:rsidRPr="00677319">
        <w:rPr>
          <w:szCs w:val="28"/>
        </w:rPr>
        <w:t>ппарат Избирательной комиссии Приморского края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руководитель аппарата Избирательной комиссии Приморского края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5.А</w:t>
      </w:r>
      <w:r w:rsidRPr="00677319">
        <w:rPr>
          <w:szCs w:val="28"/>
        </w:rPr>
        <w:t>ппарат Уполномоченного по правам человека в Приморском крае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руководитель аппарата Уполномоченного по правам человека в Приморском крае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6.А</w:t>
      </w:r>
      <w:r w:rsidRPr="00677319">
        <w:rPr>
          <w:szCs w:val="28"/>
        </w:rPr>
        <w:t>ппарат уполномоченного по защите прав предпринимателей в Приморском крае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руководитель аппарата уполномоченного по защите прав предпринимателей в Приморском крае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jc w:val="center"/>
        <w:rPr>
          <w:szCs w:val="28"/>
        </w:rPr>
      </w:pPr>
      <w:r>
        <w:rPr>
          <w:szCs w:val="28"/>
        </w:rPr>
        <w:t>Раздел 2.</w:t>
      </w:r>
    </w:p>
    <w:p w:rsidR="00AA42A4" w:rsidRDefault="00AA42A4" w:rsidP="00AA42A4">
      <w:pPr>
        <w:jc w:val="center"/>
        <w:rPr>
          <w:szCs w:val="28"/>
        </w:rPr>
      </w:pPr>
      <w:r w:rsidRPr="00677319">
        <w:rPr>
          <w:szCs w:val="28"/>
        </w:rPr>
        <w:t>Государственный советник Приморского края 1, 2 и 3 класса</w:t>
      </w:r>
    </w:p>
    <w:p w:rsidR="00AA42A4" w:rsidRDefault="00AA42A4" w:rsidP="00AA42A4">
      <w:pPr>
        <w:jc w:val="center"/>
        <w:rPr>
          <w:szCs w:val="28"/>
        </w:rPr>
      </w:pP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t>1.А</w:t>
      </w:r>
      <w:r w:rsidRPr="009216E7">
        <w:rPr>
          <w:szCs w:val="28"/>
        </w:rPr>
        <w:t>ппарат Губернатора Приморского края и Правительства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 xml:space="preserve">начальник отдела; 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 xml:space="preserve">заместитель директора департамента;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заместитель начальника управления;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начальник отдела в департаменте, управлении</w:t>
      </w:r>
      <w:r>
        <w:rPr>
          <w:szCs w:val="28"/>
        </w:rPr>
        <w:t>.</w:t>
      </w:r>
    </w:p>
    <w:p w:rsidR="00AA42A4" w:rsidRPr="009216E7" w:rsidRDefault="00AA42A4" w:rsidP="00AA42A4">
      <w:pPr>
        <w:pStyle w:val="ConsPlusTitle"/>
        <w:ind w:firstLine="709"/>
        <w:jc w:val="both"/>
        <w:rPr>
          <w:b w:val="0"/>
        </w:rPr>
      </w:pPr>
      <w:r w:rsidRPr="009216E7">
        <w:rPr>
          <w:b w:val="0"/>
        </w:rPr>
        <w:t>2.Аппарат Законодательного Собрания Приморского края: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заместитель начальника управления;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начальник отдела;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начальник отдела в управлении;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 xml:space="preserve">главный специалист 1 разряда; 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главный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3.О</w:t>
      </w:r>
      <w:r w:rsidRPr="00677319">
        <w:rPr>
          <w:szCs w:val="28"/>
        </w:rPr>
        <w:t>рган</w:t>
      </w:r>
      <w:r>
        <w:rPr>
          <w:szCs w:val="28"/>
        </w:rPr>
        <w:t>ы</w:t>
      </w:r>
      <w:r w:rsidRPr="00677319">
        <w:rPr>
          <w:szCs w:val="28"/>
        </w:rPr>
        <w:t xml:space="preserve"> исполнительной власти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начальник управления в министерстве;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начальник отдела;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заместитель руководителя агентства;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заместитель директора департамента;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заместитель руководителя инспекции;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начальник отдела в министерстве, агентстве, департаменте, инспекции, управлении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4.А</w:t>
      </w:r>
      <w:r w:rsidRPr="00677319">
        <w:rPr>
          <w:szCs w:val="28"/>
        </w:rPr>
        <w:t>ппарат Избирательной комиссии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начальник отдела;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главный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главный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5.А</w:t>
      </w:r>
      <w:r w:rsidRPr="00677319">
        <w:rPr>
          <w:szCs w:val="28"/>
        </w:rPr>
        <w:t>ппарат Уполномоченного по правам человека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начальник отдела;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помощник Уполномоченного по правам человека в Приморском крае</w:t>
      </w:r>
      <w:r>
        <w:rPr>
          <w:szCs w:val="28"/>
        </w:rPr>
        <w:t>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главный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главный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677319">
        <w:rPr>
          <w:szCs w:val="28"/>
        </w:rPr>
        <w:t>Контрольно-счетн</w:t>
      </w:r>
      <w:r>
        <w:rPr>
          <w:szCs w:val="28"/>
        </w:rPr>
        <w:t>ая</w:t>
      </w:r>
      <w:r w:rsidRPr="00677319">
        <w:rPr>
          <w:szCs w:val="28"/>
        </w:rPr>
        <w:t xml:space="preserve"> палат</w:t>
      </w:r>
      <w:r>
        <w:rPr>
          <w:szCs w:val="28"/>
        </w:rPr>
        <w:t>а</w:t>
      </w:r>
      <w:r w:rsidRPr="00677319">
        <w:rPr>
          <w:szCs w:val="28"/>
        </w:rPr>
        <w:t xml:space="preserve">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начальник инспекции;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начальник отдела;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инспектор;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главный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7.А</w:t>
      </w:r>
      <w:r w:rsidRPr="00677319">
        <w:rPr>
          <w:szCs w:val="28"/>
        </w:rPr>
        <w:t>ппарат уполномоченного по защите прав предпринимателей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помощник уполномоченного по защите прав предпринимателей в Приморском крае;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Pr="00677319">
        <w:rPr>
          <w:szCs w:val="28"/>
        </w:rPr>
        <w:t>главный 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jc w:val="center"/>
        <w:rPr>
          <w:szCs w:val="28"/>
        </w:rPr>
      </w:pPr>
      <w:r>
        <w:rPr>
          <w:szCs w:val="28"/>
        </w:rPr>
        <w:t>Раздел 3.</w:t>
      </w:r>
    </w:p>
    <w:p w:rsidR="00AA42A4" w:rsidRDefault="00AA42A4" w:rsidP="00AA42A4">
      <w:pPr>
        <w:jc w:val="center"/>
        <w:rPr>
          <w:szCs w:val="28"/>
        </w:rPr>
      </w:pPr>
      <w:r w:rsidRPr="00677319">
        <w:rPr>
          <w:szCs w:val="28"/>
        </w:rPr>
        <w:t xml:space="preserve">Советник государственной гражданской службы </w:t>
      </w:r>
      <w:r>
        <w:rPr>
          <w:szCs w:val="28"/>
        </w:rPr>
        <w:br/>
      </w:r>
      <w:r w:rsidRPr="00677319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677319">
        <w:rPr>
          <w:szCs w:val="28"/>
        </w:rPr>
        <w:t>1, 2 и 3 класса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t>1.А</w:t>
      </w:r>
      <w:r w:rsidRPr="009216E7">
        <w:rPr>
          <w:szCs w:val="28"/>
        </w:rPr>
        <w:t>ппарат Губернатора Приморского края и Правительства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заместитель начальника отдела в департаменте, управлении;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главный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ведущий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 xml:space="preserve">консультант; 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ведущий специалист 1</w:t>
      </w:r>
      <w:r>
        <w:rPr>
          <w:szCs w:val="28"/>
        </w:rPr>
        <w:t xml:space="preserve">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ведущий специалист 2 разряда</w:t>
      </w:r>
      <w:r>
        <w:rPr>
          <w:szCs w:val="28"/>
        </w:rPr>
        <w:t>.</w:t>
      </w:r>
    </w:p>
    <w:p w:rsidR="00AA42A4" w:rsidRPr="009216E7" w:rsidRDefault="00AA42A4" w:rsidP="00AA42A4">
      <w:pPr>
        <w:pStyle w:val="ConsPlusTitle"/>
        <w:ind w:firstLine="709"/>
        <w:jc w:val="both"/>
        <w:rPr>
          <w:b w:val="0"/>
        </w:rPr>
      </w:pPr>
      <w:r w:rsidRPr="009216E7">
        <w:rPr>
          <w:b w:val="0"/>
        </w:rPr>
        <w:t>2.Аппарат Законодательного Собрания Приморского края: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заместитель начальника отдела в управлении;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 xml:space="preserve">главный консультант;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ведущий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ведущий специалист 1 разряда;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ведущий специалист 2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677319">
        <w:rPr>
          <w:szCs w:val="28"/>
        </w:rPr>
        <w:t>ведущий специалист 3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3.О</w:t>
      </w:r>
      <w:r w:rsidRPr="00677319">
        <w:rPr>
          <w:szCs w:val="28"/>
        </w:rPr>
        <w:t>рган</w:t>
      </w:r>
      <w:r>
        <w:rPr>
          <w:szCs w:val="28"/>
        </w:rPr>
        <w:t>ы</w:t>
      </w:r>
      <w:r w:rsidRPr="00677319">
        <w:rPr>
          <w:szCs w:val="28"/>
        </w:rPr>
        <w:t xml:space="preserve"> исполнительной власти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 xml:space="preserve">заместитель начальника отдела;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заместитель начальника отдела в министерстве, агентстве, департаменте, инспекции, управлении;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главный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ведущий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ведущий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677319">
        <w:rPr>
          <w:szCs w:val="28"/>
        </w:rPr>
        <w:t>ведущий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4.Аппарат мировых судей Приморского края: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помощник мирового судьи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5.А</w:t>
      </w:r>
      <w:r w:rsidRPr="00677319">
        <w:rPr>
          <w:szCs w:val="28"/>
        </w:rPr>
        <w:t>ппарат Избирательной комиссии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ведущий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6.А</w:t>
      </w:r>
      <w:r w:rsidRPr="00677319">
        <w:rPr>
          <w:szCs w:val="28"/>
        </w:rPr>
        <w:t>ппарат Уполномоченного по правам человека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 xml:space="preserve">заместитель начальника отдела; 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главный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ведущий консультант;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консультант;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ведущий 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677319">
        <w:rPr>
          <w:szCs w:val="28"/>
        </w:rPr>
        <w:t>Контрольно-счетн</w:t>
      </w:r>
      <w:r>
        <w:rPr>
          <w:szCs w:val="28"/>
        </w:rPr>
        <w:t>ая</w:t>
      </w:r>
      <w:r w:rsidRPr="00677319">
        <w:rPr>
          <w:szCs w:val="28"/>
        </w:rPr>
        <w:t xml:space="preserve"> палат</w:t>
      </w:r>
      <w:r>
        <w:rPr>
          <w:szCs w:val="28"/>
        </w:rPr>
        <w:t>а</w:t>
      </w:r>
      <w:r w:rsidRPr="00677319">
        <w:rPr>
          <w:szCs w:val="28"/>
        </w:rPr>
        <w:t xml:space="preserve">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инспектор</w:t>
      </w:r>
      <w:r>
        <w:rPr>
          <w:szCs w:val="28"/>
        </w:rPr>
        <w:t>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главный консультант</w:t>
      </w:r>
      <w:r>
        <w:rPr>
          <w:szCs w:val="28"/>
        </w:rPr>
        <w:t>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3)</w:t>
      </w:r>
      <w:r w:rsidRPr="00677319">
        <w:rPr>
          <w:szCs w:val="28"/>
        </w:rPr>
        <w:t>ведущий инспектор</w:t>
      </w:r>
      <w:r>
        <w:rPr>
          <w:szCs w:val="28"/>
        </w:rPr>
        <w:t>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ведущий консультант</w:t>
      </w:r>
      <w:r>
        <w:rPr>
          <w:szCs w:val="28"/>
        </w:rPr>
        <w:t>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ведущий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ведущий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8.А</w:t>
      </w:r>
      <w:r w:rsidRPr="00677319">
        <w:rPr>
          <w:szCs w:val="28"/>
        </w:rPr>
        <w:t>ппарат уполномоченного по защите прав предпринимателей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консультант;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консультант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9.А</w:t>
      </w:r>
      <w:r w:rsidRPr="00677319">
        <w:rPr>
          <w:szCs w:val="28"/>
        </w:rPr>
        <w:t xml:space="preserve">ппарат </w:t>
      </w:r>
      <w:r>
        <w:rPr>
          <w:szCs w:val="28"/>
        </w:rPr>
        <w:t>у</w:t>
      </w:r>
      <w:r w:rsidRPr="00677319">
        <w:rPr>
          <w:szCs w:val="28"/>
        </w:rPr>
        <w:t>полномоченного по правам ребенка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консультант;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консультант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jc w:val="center"/>
        <w:rPr>
          <w:szCs w:val="28"/>
        </w:rPr>
      </w:pPr>
      <w:r>
        <w:rPr>
          <w:szCs w:val="28"/>
        </w:rPr>
        <w:t>Раздел 4.</w:t>
      </w:r>
    </w:p>
    <w:p w:rsidR="00AA42A4" w:rsidRDefault="00AA42A4" w:rsidP="00AA42A4">
      <w:pPr>
        <w:jc w:val="center"/>
        <w:rPr>
          <w:szCs w:val="28"/>
        </w:rPr>
      </w:pPr>
      <w:r w:rsidRPr="00677319">
        <w:rPr>
          <w:szCs w:val="28"/>
        </w:rPr>
        <w:t xml:space="preserve">Референт государственной гражданской службы </w:t>
      </w:r>
      <w:r>
        <w:rPr>
          <w:szCs w:val="28"/>
        </w:rPr>
        <w:br/>
      </w:r>
      <w:r w:rsidRPr="00677319">
        <w:rPr>
          <w:szCs w:val="28"/>
        </w:rPr>
        <w:t>Приморского края</w:t>
      </w:r>
      <w:r>
        <w:rPr>
          <w:szCs w:val="28"/>
        </w:rPr>
        <w:t xml:space="preserve"> </w:t>
      </w:r>
      <w:r w:rsidRPr="00677319">
        <w:rPr>
          <w:szCs w:val="28"/>
        </w:rPr>
        <w:t>1, 2 и 3 класса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Pr="009216E7" w:rsidRDefault="00AA42A4" w:rsidP="00AA42A4">
      <w:pPr>
        <w:ind w:firstLine="709"/>
        <w:jc w:val="both"/>
        <w:rPr>
          <w:szCs w:val="28"/>
        </w:rPr>
      </w:pPr>
      <w:r w:rsidRPr="009216E7">
        <w:t>1.А</w:t>
      </w:r>
      <w:r w:rsidRPr="009216E7">
        <w:rPr>
          <w:szCs w:val="28"/>
        </w:rPr>
        <w:t>ппарат Губернатора Приморского края и Правительства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старший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старший специалист 2 разряда</w:t>
      </w:r>
      <w:r>
        <w:rPr>
          <w:szCs w:val="28"/>
        </w:rPr>
        <w:t>.</w:t>
      </w:r>
    </w:p>
    <w:p w:rsidR="00AA42A4" w:rsidRPr="009216E7" w:rsidRDefault="00AA42A4" w:rsidP="00AA42A4">
      <w:pPr>
        <w:pStyle w:val="ConsPlusTitle"/>
        <w:ind w:firstLine="709"/>
        <w:jc w:val="both"/>
        <w:rPr>
          <w:b w:val="0"/>
        </w:rPr>
      </w:pPr>
      <w:r w:rsidRPr="009216E7">
        <w:rPr>
          <w:b w:val="0"/>
        </w:rPr>
        <w:t>2.Аппарат Законодательного Собрания Приморского края: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старший специалист 1 разряда;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старший специалист 2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старший специалист 3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3.О</w:t>
      </w:r>
      <w:r w:rsidRPr="00677319">
        <w:rPr>
          <w:szCs w:val="28"/>
        </w:rPr>
        <w:t>рган</w:t>
      </w:r>
      <w:r>
        <w:rPr>
          <w:szCs w:val="28"/>
        </w:rPr>
        <w:t>ы</w:t>
      </w:r>
      <w:r w:rsidRPr="00677319">
        <w:rPr>
          <w:szCs w:val="28"/>
        </w:rPr>
        <w:t xml:space="preserve"> исполнительной власти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старший специалист 1 разряда;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677319">
        <w:rPr>
          <w:szCs w:val="28"/>
        </w:rPr>
        <w:t>старший специалист 2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677319">
        <w:rPr>
          <w:szCs w:val="28"/>
        </w:rPr>
        <w:t>старший специалист 3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4.Аппарат мировых судей Приморского края: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секретарь судебного заседания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5.А</w:t>
      </w:r>
      <w:r w:rsidRPr="00677319">
        <w:rPr>
          <w:szCs w:val="28"/>
        </w:rPr>
        <w:t>ппарат Избирательной комиссии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старший специалист 1 разряда;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677319">
        <w:rPr>
          <w:szCs w:val="28"/>
        </w:rPr>
        <w:t>старший специалист 2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6.А</w:t>
      </w:r>
      <w:r w:rsidRPr="00677319">
        <w:rPr>
          <w:szCs w:val="28"/>
        </w:rPr>
        <w:t>ппарат Уполномоченного по правам человека в Приморском крае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специалист-эксперт;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старший 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7.А</w:t>
      </w:r>
      <w:r w:rsidRPr="00677319">
        <w:rPr>
          <w:szCs w:val="28"/>
        </w:rPr>
        <w:t xml:space="preserve">ппарат территориальной </w:t>
      </w:r>
      <w:r>
        <w:rPr>
          <w:szCs w:val="28"/>
        </w:rPr>
        <w:t>и</w:t>
      </w:r>
      <w:r w:rsidRPr="00677319">
        <w:rPr>
          <w:szCs w:val="28"/>
        </w:rPr>
        <w:t>збирательной комиссии Приморского края</w:t>
      </w:r>
      <w:r>
        <w:rPr>
          <w:szCs w:val="28"/>
        </w:rPr>
        <w:t>: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77319">
        <w:rPr>
          <w:szCs w:val="28"/>
        </w:rPr>
        <w:t>главный специалист-эксперт;</w:t>
      </w:r>
    </w:p>
    <w:p w:rsidR="00AA42A4" w:rsidRPr="00677319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77319">
        <w:rPr>
          <w:szCs w:val="28"/>
        </w:rPr>
        <w:t>ведущий специалист-эксперт;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677319">
        <w:rPr>
          <w:szCs w:val="28"/>
        </w:rPr>
        <w:t>старший 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8.А</w:t>
      </w:r>
      <w:r w:rsidRPr="00677319">
        <w:rPr>
          <w:szCs w:val="28"/>
        </w:rPr>
        <w:t>ппарат уполномоченного по защите прав предпринимателей в Приморском крае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главный специалист-эксперт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jc w:val="center"/>
        <w:rPr>
          <w:szCs w:val="28"/>
        </w:rPr>
      </w:pPr>
      <w:r>
        <w:rPr>
          <w:szCs w:val="28"/>
        </w:rPr>
        <w:t>Раздел 5.</w:t>
      </w:r>
    </w:p>
    <w:p w:rsidR="00AA42A4" w:rsidRDefault="00AA42A4" w:rsidP="00AA42A4">
      <w:pPr>
        <w:jc w:val="center"/>
        <w:rPr>
          <w:szCs w:val="28"/>
        </w:rPr>
      </w:pPr>
      <w:r w:rsidRPr="00677319">
        <w:rPr>
          <w:szCs w:val="28"/>
        </w:rPr>
        <w:t xml:space="preserve">Секретарь государственной гражданской службы </w:t>
      </w:r>
      <w:r>
        <w:rPr>
          <w:szCs w:val="28"/>
        </w:rPr>
        <w:br/>
      </w:r>
      <w:r w:rsidRPr="00677319">
        <w:rPr>
          <w:szCs w:val="28"/>
        </w:rPr>
        <w:t>Приморского края 1, 2 и 3 класса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Pr="009216E7" w:rsidRDefault="00AA42A4" w:rsidP="00AA42A4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1</w:t>
      </w:r>
      <w:r w:rsidRPr="009216E7">
        <w:rPr>
          <w:b w:val="0"/>
        </w:rPr>
        <w:t>.Аппарат Законодательного Собрания Приморского края: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2.О</w:t>
      </w:r>
      <w:r w:rsidRPr="00677319">
        <w:rPr>
          <w:szCs w:val="28"/>
        </w:rPr>
        <w:t>рган</w:t>
      </w:r>
      <w:r>
        <w:rPr>
          <w:szCs w:val="28"/>
        </w:rPr>
        <w:t>ы</w:t>
      </w:r>
      <w:r w:rsidRPr="00677319">
        <w:rPr>
          <w:szCs w:val="28"/>
        </w:rPr>
        <w:t xml:space="preserve"> исполнительной власти Приморского края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3.Аппарат мировых судей Приморского края: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мирового судьи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4.А</w:t>
      </w:r>
      <w:r w:rsidRPr="00677319">
        <w:rPr>
          <w:szCs w:val="28"/>
        </w:rPr>
        <w:t>ппарат Избирательной комиссии Приморского края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5.А</w:t>
      </w:r>
      <w:r w:rsidRPr="00677319">
        <w:rPr>
          <w:szCs w:val="28"/>
        </w:rPr>
        <w:t>ппарат Уполномоченного по правам человека в Приморском крае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1 разряда</w:t>
      </w:r>
      <w:r>
        <w:rPr>
          <w:szCs w:val="28"/>
        </w:rPr>
        <w:t>.</w:t>
      </w:r>
    </w:p>
    <w:p w:rsidR="00AA42A4" w:rsidRDefault="00AA42A4" w:rsidP="00AA42A4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677319">
        <w:rPr>
          <w:szCs w:val="28"/>
        </w:rPr>
        <w:t>Контрольно-счетн</w:t>
      </w:r>
      <w:r>
        <w:rPr>
          <w:szCs w:val="28"/>
        </w:rPr>
        <w:t>ая</w:t>
      </w:r>
      <w:r w:rsidRPr="00677319">
        <w:rPr>
          <w:szCs w:val="28"/>
        </w:rPr>
        <w:t xml:space="preserve"> палат</w:t>
      </w:r>
      <w:r>
        <w:rPr>
          <w:szCs w:val="28"/>
        </w:rPr>
        <w:t>а</w:t>
      </w:r>
      <w:r w:rsidRPr="00677319">
        <w:rPr>
          <w:szCs w:val="28"/>
        </w:rPr>
        <w:t xml:space="preserve"> Приморского края</w:t>
      </w:r>
      <w:r>
        <w:rPr>
          <w:szCs w:val="28"/>
        </w:rPr>
        <w:t>:</w:t>
      </w:r>
    </w:p>
    <w:p w:rsidR="00AA42A4" w:rsidRDefault="00AA42A4" w:rsidP="00AA42A4">
      <w:pPr>
        <w:ind w:firstLine="709"/>
        <w:jc w:val="both"/>
        <w:rPr>
          <w:szCs w:val="28"/>
        </w:rPr>
      </w:pPr>
      <w:r w:rsidRPr="00677319">
        <w:rPr>
          <w:szCs w:val="28"/>
        </w:rPr>
        <w:t>специалист 1 разряда</w:t>
      </w:r>
      <w:r>
        <w:rPr>
          <w:szCs w:val="28"/>
        </w:rPr>
        <w:t>.".</w:t>
      </w:r>
    </w:p>
    <w:p w:rsidR="00AA42A4" w:rsidRDefault="00AA42A4" w:rsidP="00AA42A4">
      <w:pPr>
        <w:ind w:firstLine="709"/>
        <w:jc w:val="both"/>
        <w:rPr>
          <w:szCs w:val="28"/>
        </w:rPr>
      </w:pPr>
    </w:p>
    <w:p w:rsidR="00AA42A4" w:rsidRDefault="00AA42A4" w:rsidP="00AA42A4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AA42A4" w:rsidRDefault="00AA42A4" w:rsidP="00AA42A4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2020 года.</w:t>
      </w:r>
    </w:p>
    <w:p w:rsidR="00AA42A4" w:rsidRDefault="00AA42A4" w:rsidP="00AA42A4">
      <w:pPr>
        <w:ind w:firstLine="709"/>
        <w:jc w:val="both"/>
      </w:pPr>
    </w:p>
    <w:p w:rsidR="00AA42A4" w:rsidRDefault="00AA42A4" w:rsidP="00AA42A4">
      <w:pPr>
        <w:ind w:firstLine="709"/>
        <w:jc w:val="both"/>
      </w:pPr>
    </w:p>
    <w:p w:rsidR="00AA42A4" w:rsidRPr="00E86887" w:rsidRDefault="00AA42A4" w:rsidP="00AA42A4">
      <w:pPr>
        <w:ind w:firstLine="709"/>
        <w:jc w:val="both"/>
      </w:pPr>
    </w:p>
    <w:p w:rsidR="00AA42A4" w:rsidRDefault="00AA42A4" w:rsidP="00AA42A4">
      <w:pPr>
        <w:tabs>
          <w:tab w:val="left" w:pos="1985"/>
        </w:tabs>
        <w:jc w:val="both"/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О.Н. Кожемяко</w:t>
      </w:r>
    </w:p>
    <w:p w:rsidR="00D87DF7" w:rsidRDefault="00D87DF7" w:rsidP="00AA42A4">
      <w:pPr>
        <w:tabs>
          <w:tab w:val="left" w:pos="1985"/>
        </w:tabs>
        <w:jc w:val="both"/>
      </w:pPr>
    </w:p>
    <w:p w:rsidR="00D87DF7" w:rsidRDefault="00D87DF7" w:rsidP="00AA42A4">
      <w:pPr>
        <w:tabs>
          <w:tab w:val="left" w:pos="1985"/>
        </w:tabs>
        <w:jc w:val="both"/>
      </w:pPr>
      <w:bookmarkStart w:id="0" w:name="_GoBack"/>
      <w:r>
        <w:t>г. Владивосток</w:t>
      </w:r>
    </w:p>
    <w:p w:rsidR="00D87DF7" w:rsidRDefault="00D87DF7" w:rsidP="00AA42A4">
      <w:pPr>
        <w:tabs>
          <w:tab w:val="left" w:pos="1985"/>
        </w:tabs>
        <w:jc w:val="both"/>
      </w:pPr>
      <w:r>
        <w:t>18 декабря 2019 года</w:t>
      </w:r>
    </w:p>
    <w:p w:rsidR="00D87DF7" w:rsidRDefault="00D87DF7" w:rsidP="00AA42A4">
      <w:pPr>
        <w:tabs>
          <w:tab w:val="left" w:pos="1985"/>
        </w:tabs>
        <w:jc w:val="both"/>
        <w:rPr>
          <w:sz w:val="26"/>
        </w:rPr>
      </w:pPr>
      <w:r>
        <w:t>№ 658-КЗ</w:t>
      </w:r>
    </w:p>
    <w:bookmarkEnd w:id="0"/>
    <w:p w:rsidR="00AA42A4" w:rsidRDefault="00AA42A4" w:rsidP="00AA42A4"/>
    <w:p w:rsidR="00AA42A4" w:rsidRDefault="00AA42A4" w:rsidP="00AA42A4"/>
    <w:p w:rsidR="00BE0544" w:rsidRDefault="00BE0544" w:rsidP="00347DEE"/>
    <w:sectPr w:rsidR="00BE0544" w:rsidSect="00AA42A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84D" w:rsidRDefault="00DC584D">
      <w:r>
        <w:separator/>
      </w:r>
    </w:p>
  </w:endnote>
  <w:endnote w:type="continuationSeparator" w:id="0">
    <w:p w:rsidR="00DC584D" w:rsidRDefault="00DC5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84D" w:rsidRDefault="00DC584D">
      <w:r>
        <w:separator/>
      </w:r>
    </w:p>
  </w:footnote>
  <w:footnote w:type="continuationSeparator" w:id="0">
    <w:p w:rsidR="00DC584D" w:rsidRDefault="00DC5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AA42A4" w:rsidP="00AA42A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02CFF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42A4"/>
    <w:rsid w:val="0003291F"/>
    <w:rsid w:val="00070CED"/>
    <w:rsid w:val="002C4660"/>
    <w:rsid w:val="00347DEE"/>
    <w:rsid w:val="00357555"/>
    <w:rsid w:val="00380EE1"/>
    <w:rsid w:val="003A180C"/>
    <w:rsid w:val="003B26E7"/>
    <w:rsid w:val="0047435B"/>
    <w:rsid w:val="005A2827"/>
    <w:rsid w:val="006E2ABA"/>
    <w:rsid w:val="0072763F"/>
    <w:rsid w:val="00832425"/>
    <w:rsid w:val="00AA42A4"/>
    <w:rsid w:val="00AB70F9"/>
    <w:rsid w:val="00AC31EC"/>
    <w:rsid w:val="00AF3517"/>
    <w:rsid w:val="00B14397"/>
    <w:rsid w:val="00BC0675"/>
    <w:rsid w:val="00BE0544"/>
    <w:rsid w:val="00D02CFF"/>
    <w:rsid w:val="00D102A9"/>
    <w:rsid w:val="00D34604"/>
    <w:rsid w:val="00D87DF7"/>
    <w:rsid w:val="00DB61CE"/>
    <w:rsid w:val="00DC584D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5281D"/>
  <w15:docId w15:val="{63695E0B-6C96-4B07-9FA9-A487CAC7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AA42A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6">
    <w:name w:val="Table Grid"/>
    <w:basedOn w:val="a1"/>
    <w:uiPriority w:val="59"/>
    <w:rsid w:val="00AA42A4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AA42A4"/>
    <w:rPr>
      <w:sz w:val="28"/>
    </w:rPr>
  </w:style>
  <w:style w:type="paragraph" w:styleId="a7">
    <w:name w:val="Balloon Text"/>
    <w:basedOn w:val="a"/>
    <w:link w:val="a8"/>
    <w:semiHidden/>
    <w:unhideWhenUsed/>
    <w:rsid w:val="00AA42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A4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2019-12-12T00:35:00Z</cp:lastPrinted>
  <dcterms:created xsi:type="dcterms:W3CDTF">2019-12-19T00:05:00Z</dcterms:created>
  <dcterms:modified xsi:type="dcterms:W3CDTF">2019-12-19T00:05:00Z</dcterms:modified>
</cp:coreProperties>
</file>