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0F" w:rsidRDefault="004C4F0F" w:rsidP="00383131">
      <w:pPr>
        <w:spacing w:line="360" w:lineRule="auto"/>
        <w:jc w:val="center"/>
      </w:pPr>
      <w:r w:rsidRPr="00532F64">
        <w:rPr>
          <w:lang w:val="en-US"/>
        </w:rPr>
        <w:object w:dxaOrig="926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35pt" o:ole="">
            <v:imagedata r:id="rId8" o:title=""/>
          </v:shape>
          <o:OLEObject Type="Embed" ProgID="Word.Picture.8" ShapeID="_x0000_i1025" DrawAspect="Content" ObjectID="_163800882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C4F0F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C4F0F" w:rsidRPr="00E77161" w:rsidRDefault="004C4F0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C4F0F" w:rsidRPr="00383131" w:rsidRDefault="004C4F0F" w:rsidP="00383131">
            <w:pPr>
              <w:rPr>
                <w:sz w:val="20"/>
              </w:rPr>
            </w:pPr>
          </w:p>
          <w:p w:rsidR="004C4F0F" w:rsidRDefault="004C4F0F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4C4F0F" w:rsidRPr="00E77161" w:rsidRDefault="004C4F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C4F0F" w:rsidRPr="009F0165" w:rsidRDefault="004C4F0F" w:rsidP="009F0165">
            <w:pPr>
              <w:rPr>
                <w:sz w:val="20"/>
              </w:rPr>
            </w:pPr>
          </w:p>
        </w:tc>
      </w:tr>
      <w:tr w:rsidR="004C4F0F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C4F0F" w:rsidRPr="00080DED" w:rsidRDefault="00A3307F" w:rsidP="00A3307F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</w:t>
            </w:r>
            <w:r w:rsidR="004C4F0F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4C4F0F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4C4F0F" w:rsidRDefault="004C4F0F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C4F0F" w:rsidRPr="00D17A7A" w:rsidRDefault="004C4F0F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C4F0F" w:rsidRPr="00D17A7A" w:rsidRDefault="0005130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</w:t>
            </w:r>
            <w:bookmarkStart w:id="0" w:name="_GoBack"/>
            <w:bookmarkEnd w:id="0"/>
            <w:r w:rsidR="004C4F0F" w:rsidRPr="00D17A7A">
              <w:rPr>
                <w:sz w:val="24"/>
                <w:szCs w:val="24"/>
              </w:rPr>
              <w:t xml:space="preserve"> </w:t>
            </w:r>
          </w:p>
        </w:tc>
      </w:tr>
      <w:tr w:rsidR="004C4F0F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C4F0F" w:rsidRPr="003D4A28" w:rsidRDefault="004C4F0F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C4F0F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C4F0F" w:rsidRDefault="004C4F0F" w:rsidP="00902857">
            <w:pPr>
              <w:jc w:val="both"/>
            </w:pPr>
            <w:proofErr w:type="gramStart"/>
            <w:r>
              <w:t>О проекте закона Примор</w:t>
            </w:r>
            <w:r w:rsidR="00902857">
              <w:t>ского края "О внесении изменений</w:t>
            </w:r>
            <w:r>
              <w:t xml:space="preserve"> в статью 50 Закона Приморского края "О градостроительной деятельности на территории Приморского края" (</w:t>
            </w:r>
            <w:r w:rsidR="00902857">
              <w:t>третье чтение</w:t>
            </w:r>
            <w:r>
              <w:t>)</w:t>
            </w:r>
            <w:proofErr w:type="gramEnd"/>
          </w:p>
        </w:tc>
      </w:tr>
    </w:tbl>
    <w:p w:rsidR="004C4F0F" w:rsidRDefault="004C4F0F" w:rsidP="0026074E">
      <w:pPr>
        <w:jc w:val="both"/>
      </w:pPr>
    </w:p>
    <w:p w:rsidR="004C4F0F" w:rsidRDefault="004C4F0F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края", </w:t>
      </w:r>
      <w:r w:rsidR="00606C82">
        <w:t>подготовленный к рассмотрению в третьем чтении</w:t>
      </w:r>
      <w:r w:rsidR="00EA46A7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4C4F0F" w:rsidRDefault="004C4F0F" w:rsidP="0026074E">
      <w:pPr>
        <w:jc w:val="both"/>
      </w:pPr>
    </w:p>
    <w:p w:rsidR="004C4F0F" w:rsidRDefault="004C4F0F" w:rsidP="0026074E">
      <w:pPr>
        <w:jc w:val="both"/>
      </w:pPr>
      <w:r>
        <w:t>РЕШИЛ:</w:t>
      </w:r>
    </w:p>
    <w:p w:rsidR="004C4F0F" w:rsidRDefault="004C4F0F" w:rsidP="0026074E">
      <w:pPr>
        <w:jc w:val="both"/>
      </w:pPr>
    </w:p>
    <w:p w:rsidR="00406900" w:rsidRDefault="004C4F0F" w:rsidP="0026074E">
      <w:pPr>
        <w:jc w:val="both"/>
      </w:pPr>
      <w:r>
        <w:tab/>
      </w:r>
      <w:proofErr w:type="spellStart"/>
      <w:proofErr w:type="gramStart"/>
      <w:r>
        <w:t>1.</w:t>
      </w:r>
      <w:r w:rsidR="00406900" w:rsidRPr="00406900">
        <w:t>Рассмотреть</w:t>
      </w:r>
      <w:proofErr w:type="spellEnd"/>
      <w:r w:rsidR="00406900" w:rsidRPr="00406900">
        <w:t xml:space="preserve"> проект закона Приморского</w:t>
      </w:r>
      <w:r w:rsidR="00606C82">
        <w:t xml:space="preserve"> края "О внесении изменений</w:t>
      </w:r>
      <w:r w:rsidR="00406900" w:rsidRPr="00406900">
        <w:t xml:space="preserve"> в статью 50 Закона Приморского края "О градостроительной деятельности на территории Приморского края" </w:t>
      </w:r>
      <w:r w:rsidR="00406900">
        <w:rPr>
          <w:szCs w:val="28"/>
        </w:rPr>
        <w:t>в</w:t>
      </w:r>
      <w:r w:rsidR="00606C82">
        <w:rPr>
          <w:szCs w:val="28"/>
        </w:rPr>
        <w:t xml:space="preserve"> третьем чтении</w:t>
      </w:r>
      <w:r w:rsidR="00705D63">
        <w:rPr>
          <w:szCs w:val="28"/>
        </w:rPr>
        <w:t xml:space="preserve"> дополнительным вопросом</w:t>
      </w:r>
      <w:r w:rsidR="00406900" w:rsidRPr="00406900">
        <w:t xml:space="preserve"> на очередном заседании Законодательного Собрания</w:t>
      </w:r>
      <w:r w:rsidR="00406900">
        <w:t xml:space="preserve"> </w:t>
      </w:r>
      <w:r w:rsidR="00EA46A7">
        <w:t xml:space="preserve">18 декабря </w:t>
      </w:r>
      <w:r w:rsidR="00406900">
        <w:rPr>
          <w:szCs w:val="28"/>
        </w:rPr>
        <w:t>2019 года</w:t>
      </w:r>
      <w:r w:rsidR="00406900" w:rsidRPr="00406900">
        <w:t>.</w:t>
      </w:r>
      <w:proofErr w:type="gramEnd"/>
    </w:p>
    <w:p w:rsidR="004C4F0F" w:rsidRDefault="004C4F0F" w:rsidP="0026074E">
      <w:pPr>
        <w:ind w:firstLine="709"/>
        <w:jc w:val="both"/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>
        <w:rPr>
          <w:szCs w:val="28"/>
        </w:rPr>
        <w:t>в</w:t>
      </w:r>
      <w:r w:rsidR="00705D63">
        <w:rPr>
          <w:szCs w:val="28"/>
        </w:rPr>
        <w:t xml:space="preserve"> </w:t>
      </w:r>
      <w:proofErr w:type="gramStart"/>
      <w:r w:rsidR="00705D63">
        <w:rPr>
          <w:szCs w:val="28"/>
        </w:rPr>
        <w:t>третьем</w:t>
      </w:r>
      <w:proofErr w:type="gramEnd"/>
      <w:r w:rsidR="00705D63">
        <w:rPr>
          <w:szCs w:val="28"/>
        </w:rPr>
        <w:t xml:space="preserve"> чтении</w:t>
      </w:r>
      <w:r>
        <w:t>.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 w:rsidR="00FE38D4">
        <w:rPr>
          <w:szCs w:val="28"/>
        </w:rPr>
        <w:t>Поручить</w:t>
      </w:r>
      <w:proofErr w:type="spellEnd"/>
      <w:r w:rsidR="00FE38D4">
        <w:rPr>
          <w:szCs w:val="28"/>
        </w:rPr>
        <w:t xml:space="preserve"> </w:t>
      </w:r>
      <w:proofErr w:type="spellStart"/>
      <w:r w:rsidR="00FE38D4">
        <w:rPr>
          <w:szCs w:val="28"/>
        </w:rPr>
        <w:t>Авдои</w:t>
      </w:r>
      <w:proofErr w:type="spellEnd"/>
      <w:r w:rsidR="00FE38D4">
        <w:rPr>
          <w:szCs w:val="28"/>
        </w:rPr>
        <w:t xml:space="preserve"> </w:t>
      </w:r>
      <w:proofErr w:type="spellStart"/>
      <w:r w:rsidR="00FE38D4">
        <w:rPr>
          <w:szCs w:val="28"/>
        </w:rPr>
        <w:t>Джо</w:t>
      </w:r>
      <w:r>
        <w:rPr>
          <w:szCs w:val="28"/>
        </w:rPr>
        <w:t>ни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заседании Законодательного Собрания – 5 ми</w:t>
      </w:r>
      <w:r w:rsidR="00D8761A">
        <w:rPr>
          <w:szCs w:val="28"/>
        </w:rPr>
        <w:t>нут, в том числе для доклада – 1 минута</w:t>
      </w:r>
      <w:r>
        <w:rPr>
          <w:szCs w:val="28"/>
        </w:rPr>
        <w:t xml:space="preserve">. 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D8761A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sectPr w:rsidR="004C4F0F" w:rsidSect="00532F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F0F" w:rsidRDefault="004C4F0F">
      <w:r>
        <w:separator/>
      </w:r>
    </w:p>
  </w:endnote>
  <w:endnote w:type="continuationSeparator" w:id="0">
    <w:p w:rsidR="004C4F0F" w:rsidRDefault="004C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F0F" w:rsidRDefault="004C4F0F">
      <w:r>
        <w:separator/>
      </w:r>
    </w:p>
  </w:footnote>
  <w:footnote w:type="continuationSeparator" w:id="0">
    <w:p w:rsidR="004C4F0F" w:rsidRDefault="004C4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130F"/>
    <w:rsid w:val="00053C61"/>
    <w:rsid w:val="00080DED"/>
    <w:rsid w:val="00160F97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06900"/>
    <w:rsid w:val="004377DA"/>
    <w:rsid w:val="00461E2B"/>
    <w:rsid w:val="00486811"/>
    <w:rsid w:val="004B10BC"/>
    <w:rsid w:val="004C4F0F"/>
    <w:rsid w:val="00532F64"/>
    <w:rsid w:val="005B1436"/>
    <w:rsid w:val="00606C82"/>
    <w:rsid w:val="00624BBF"/>
    <w:rsid w:val="00676866"/>
    <w:rsid w:val="00692D49"/>
    <w:rsid w:val="006C43C8"/>
    <w:rsid w:val="00705D63"/>
    <w:rsid w:val="007128C1"/>
    <w:rsid w:val="007258FB"/>
    <w:rsid w:val="00751091"/>
    <w:rsid w:val="00771D3F"/>
    <w:rsid w:val="007F0598"/>
    <w:rsid w:val="008045A9"/>
    <w:rsid w:val="00825281"/>
    <w:rsid w:val="008602F8"/>
    <w:rsid w:val="0087792E"/>
    <w:rsid w:val="00902857"/>
    <w:rsid w:val="00910A97"/>
    <w:rsid w:val="0091573D"/>
    <w:rsid w:val="0093528C"/>
    <w:rsid w:val="009637B6"/>
    <w:rsid w:val="0099314B"/>
    <w:rsid w:val="009B0C24"/>
    <w:rsid w:val="009E5CD9"/>
    <w:rsid w:val="009F0165"/>
    <w:rsid w:val="009F626B"/>
    <w:rsid w:val="00A3307F"/>
    <w:rsid w:val="00B668A9"/>
    <w:rsid w:val="00B803DE"/>
    <w:rsid w:val="00BE16C2"/>
    <w:rsid w:val="00C200F5"/>
    <w:rsid w:val="00C9335B"/>
    <w:rsid w:val="00C958B6"/>
    <w:rsid w:val="00D17A7A"/>
    <w:rsid w:val="00D25509"/>
    <w:rsid w:val="00D8761A"/>
    <w:rsid w:val="00DE7291"/>
    <w:rsid w:val="00DE736F"/>
    <w:rsid w:val="00E15B92"/>
    <w:rsid w:val="00E326C2"/>
    <w:rsid w:val="00E77161"/>
    <w:rsid w:val="00E85955"/>
    <w:rsid w:val="00EA46A7"/>
    <w:rsid w:val="00F01DD8"/>
    <w:rsid w:val="00F34C10"/>
    <w:rsid w:val="00F91062"/>
    <w:rsid w:val="00FE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8A7C9-2FF0-43A5-BFAD-F34ADDD90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2019-12-16T03:38:00Z</cp:lastPrinted>
  <dcterms:created xsi:type="dcterms:W3CDTF">2019-12-12T05:34:00Z</dcterms:created>
  <dcterms:modified xsi:type="dcterms:W3CDTF">2019-12-16T03:41:00Z</dcterms:modified>
</cp:coreProperties>
</file>