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583035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823EC" w:rsidP="00591B99">
            <w:pPr>
              <w:ind w:left="-107"/>
              <w:rPr>
                <w:sz w:val="24"/>
              </w:rPr>
            </w:pPr>
            <w:r>
              <w:rPr>
                <w:sz w:val="24"/>
              </w:rPr>
              <w:t>25</w:t>
            </w:r>
            <w:r w:rsidR="00F85352">
              <w:rPr>
                <w:sz w:val="24"/>
              </w:rPr>
              <w:t>.11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F8535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B04D53">
            <w:pPr>
              <w:ind w:left="-107"/>
              <w:jc w:val="both"/>
            </w:pPr>
            <w:r>
              <w:t>О проекте закона Приморского края "</w:t>
            </w:r>
            <w:r w:rsidR="00F823EC">
              <w:rPr>
                <w:color w:val="000000"/>
                <w:szCs w:val="28"/>
              </w:rPr>
              <w:t>О внесении изменени</w:t>
            </w:r>
            <w:r w:rsidR="0045215E">
              <w:rPr>
                <w:color w:val="000000"/>
                <w:szCs w:val="28"/>
              </w:rPr>
              <w:t>я</w:t>
            </w:r>
            <w:r w:rsidR="00F823EC">
              <w:rPr>
                <w:color w:val="000000"/>
                <w:szCs w:val="28"/>
              </w:rPr>
              <w:t xml:space="preserve"> в статью 37 Закона Приморского края "О бюджетном устройстве, бюджетном процессе и межбюджетных отношениях в Приморском крае</w:t>
            </w:r>
            <w:r w:rsidR="000A41CD">
              <w:t>" (</w:t>
            </w:r>
            <w:r w:rsidR="00B04D53">
              <w:t>втор</w:t>
            </w:r>
            <w:r w:rsidR="000A41CD">
              <w:t>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B46CD" w:rsidP="0064219A">
      <w:pPr>
        <w:pStyle w:val="a8"/>
        <w:tabs>
          <w:tab w:val="left" w:pos="709"/>
        </w:tabs>
        <w:ind w:firstLine="709"/>
      </w:pPr>
      <w:r>
        <w:t xml:space="preserve">Рассмотрев и обсудив </w:t>
      </w:r>
      <w:r w:rsidR="00B04D53" w:rsidRPr="008F5521">
        <w:rPr>
          <w:sz w:val="27"/>
          <w:szCs w:val="27"/>
        </w:rPr>
        <w:t xml:space="preserve">поправки комитета Законодательного Собрания по бюджетно-налоговой политике и финансовым ресурсам к проекту закона Приморского края "О внесении изменения в статью </w:t>
      </w:r>
      <w:r w:rsidR="0064219A">
        <w:rPr>
          <w:sz w:val="27"/>
          <w:szCs w:val="27"/>
        </w:rPr>
        <w:t>37</w:t>
      </w:r>
      <w:r w:rsidR="00B04D53" w:rsidRPr="008F5521">
        <w:rPr>
          <w:sz w:val="27"/>
          <w:szCs w:val="27"/>
        </w:rPr>
        <w:t xml:space="preserve"> Закона Приморского края "</w:t>
      </w:r>
      <w:r w:rsidR="0064219A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 w:rsidR="00B04D53" w:rsidRPr="008F5521">
        <w:rPr>
          <w:sz w:val="27"/>
          <w:szCs w:val="27"/>
        </w:rPr>
        <w:t>"</w:t>
      </w:r>
      <w:r w:rsidR="00CD6949">
        <w:rPr>
          <w:sz w:val="27"/>
          <w:szCs w:val="27"/>
        </w:rPr>
        <w:t xml:space="preserve">, письма Администрации Приморского края </w:t>
      </w:r>
      <w:r w:rsidR="00B04D53" w:rsidRPr="008F5521">
        <w:rPr>
          <w:sz w:val="27"/>
          <w:szCs w:val="27"/>
        </w:rPr>
        <w:t xml:space="preserve">и </w:t>
      </w:r>
      <w:r w:rsidR="0064219A" w:rsidRPr="008F5521">
        <w:rPr>
          <w:sz w:val="27"/>
          <w:szCs w:val="27"/>
        </w:rPr>
        <w:t>законопроект,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чтении</w:t>
      </w:r>
      <w:r w:rsidR="00440C0F">
        <w:t xml:space="preserve">, </w:t>
      </w:r>
      <w:r w:rsidR="00396925"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F85352" w:rsidP="00396925">
      <w:pPr>
        <w:ind w:firstLine="709"/>
        <w:jc w:val="both"/>
      </w:pPr>
      <w:r>
        <w:t>1.</w:t>
      </w:r>
      <w:r w:rsidR="0064219A" w:rsidRPr="0064219A">
        <w:t>Внести проект закона Приморского края "</w:t>
      </w:r>
      <w:r w:rsidR="0064219A" w:rsidRPr="008F5521">
        <w:rPr>
          <w:sz w:val="27"/>
          <w:szCs w:val="27"/>
        </w:rPr>
        <w:t xml:space="preserve">О внесении изменения в статью </w:t>
      </w:r>
      <w:r w:rsidR="0064219A">
        <w:rPr>
          <w:sz w:val="27"/>
          <w:szCs w:val="27"/>
        </w:rPr>
        <w:t>37</w:t>
      </w:r>
      <w:r w:rsidR="0064219A" w:rsidRPr="008F5521">
        <w:rPr>
          <w:sz w:val="27"/>
          <w:szCs w:val="27"/>
        </w:rPr>
        <w:t xml:space="preserve"> Закона Приморского края "</w:t>
      </w:r>
      <w:r w:rsidR="0064219A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 w:rsidR="0064219A" w:rsidRPr="0064219A">
        <w:t>" на рассмотрение Законодательного Собрания во втором чтении</w:t>
      </w:r>
      <w:r w:rsidR="007A3A3C">
        <w:t>.</w:t>
      </w:r>
      <w:r w:rsidR="00396925">
        <w:t xml:space="preserve">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 w:rsidR="00F823EC">
        <w:t>27</w:t>
      </w:r>
      <w:r w:rsidR="00F85352">
        <w:t xml:space="preserve"> ноября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  <w:t>3.</w:t>
      </w:r>
      <w:r w:rsidR="006D49F8" w:rsidRPr="008F5521">
        <w:rPr>
          <w:sz w:val="27"/>
          <w:szCs w:val="27"/>
        </w:rPr>
        <w:t>Рекомендовать Законодательному Собранию принять</w:t>
      </w:r>
      <w:r w:rsidR="006D49F8" w:rsidRPr="008F5521">
        <w:rPr>
          <w:i/>
          <w:sz w:val="27"/>
          <w:szCs w:val="27"/>
        </w:rPr>
        <w:t xml:space="preserve"> </w:t>
      </w:r>
      <w:r w:rsidR="006D49F8" w:rsidRPr="008F5521">
        <w:rPr>
          <w:sz w:val="27"/>
          <w:szCs w:val="27"/>
        </w:rPr>
        <w:t xml:space="preserve">проект закона Приморского края "О внесении изменения в статью </w:t>
      </w:r>
      <w:r w:rsidR="006D49F8">
        <w:rPr>
          <w:sz w:val="27"/>
          <w:szCs w:val="27"/>
        </w:rPr>
        <w:t>37</w:t>
      </w:r>
      <w:r w:rsidR="006D49F8" w:rsidRPr="008F5521">
        <w:rPr>
          <w:sz w:val="27"/>
          <w:szCs w:val="27"/>
        </w:rPr>
        <w:t xml:space="preserve"> Закона Приморского края "</w:t>
      </w:r>
      <w:r w:rsidR="006D49F8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 w:rsidR="006D49F8" w:rsidRPr="008F5521">
        <w:rPr>
          <w:sz w:val="27"/>
          <w:szCs w:val="27"/>
        </w:rPr>
        <w:t>" во втором чтении с учетом поправок, рекомендуемых комитетом Законодательного Собрания по бюджетно-налоговой политике и финансовым ресурсам к принятию (таблица прилагается)</w:t>
      </w:r>
      <w:r>
        <w:t>.</w:t>
      </w:r>
    </w:p>
    <w:p w:rsidR="00396925" w:rsidRDefault="00396925" w:rsidP="00396925">
      <w:pPr>
        <w:ind w:firstLine="709"/>
        <w:jc w:val="both"/>
      </w:pPr>
    </w:p>
    <w:p w:rsidR="00CD6949" w:rsidRDefault="00CD6949" w:rsidP="00396925">
      <w:pPr>
        <w:ind w:firstLine="709"/>
        <w:jc w:val="both"/>
      </w:pPr>
    </w:p>
    <w:p w:rsidR="00CD6949" w:rsidRDefault="00CD6949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bookmarkStart w:id="0" w:name="_GoBack"/>
      <w:bookmarkEnd w:id="0"/>
      <w:r>
        <w:lastRenderedPageBreak/>
        <w:t>4.Поручить выступить на заседании Законодательного Собрания с 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262B60" w:rsidRDefault="00262B60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в первом чтении, - </w:t>
      </w:r>
      <w:r w:rsidR="006D49F8">
        <w:t>5</w:t>
      </w:r>
      <w:r>
        <w:t xml:space="preserve"> минут, в том числе время для доклада - </w:t>
      </w:r>
      <w:r w:rsidR="006D49F8">
        <w:t>2</w:t>
      </w:r>
      <w:r w:rsidR="00262B60">
        <w:t xml:space="preserve"> минут</w:t>
      </w:r>
      <w:r w:rsidR="006D49F8">
        <w:t>ы</w:t>
      </w:r>
      <w:r w:rsidR="00262B60">
        <w:t>.</w:t>
      </w:r>
    </w:p>
    <w:p w:rsidR="00262B60" w:rsidRDefault="00262B60" w:rsidP="00A14FF2">
      <w:pPr>
        <w:jc w:val="both"/>
        <w:rPr>
          <w:szCs w:val="28"/>
        </w:rPr>
      </w:pPr>
    </w:p>
    <w:p w:rsidR="006D49F8" w:rsidRPr="006D49F8" w:rsidRDefault="006D49F8" w:rsidP="00A14FF2">
      <w:pPr>
        <w:jc w:val="both"/>
        <w:rPr>
          <w:szCs w:val="28"/>
        </w:rPr>
      </w:pPr>
    </w:p>
    <w:p w:rsidR="00F85352" w:rsidRPr="006D49F8" w:rsidRDefault="00F85352" w:rsidP="00A14FF2">
      <w:pPr>
        <w:jc w:val="both"/>
        <w:rPr>
          <w:szCs w:val="28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406AA3">
      <w:headerReference w:type="default" r:id="rId10"/>
      <w:headerReference w:type="first" r:id="rId11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DAB" w:rsidRDefault="009F0DAB">
      <w:r>
        <w:separator/>
      </w:r>
    </w:p>
  </w:endnote>
  <w:endnote w:type="continuationSeparator" w:id="0">
    <w:p w:rsidR="009F0DAB" w:rsidRDefault="009F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DAB" w:rsidRDefault="009F0DAB">
      <w:r>
        <w:separator/>
      </w:r>
    </w:p>
  </w:footnote>
  <w:footnote w:type="continuationSeparator" w:id="0">
    <w:p w:rsidR="009F0DAB" w:rsidRDefault="009F0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D694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41CD"/>
    <w:rsid w:val="00160F97"/>
    <w:rsid w:val="00164C8D"/>
    <w:rsid w:val="00170EC3"/>
    <w:rsid w:val="001B3A35"/>
    <w:rsid w:val="001C3E3B"/>
    <w:rsid w:val="001C5162"/>
    <w:rsid w:val="0020003C"/>
    <w:rsid w:val="00262B60"/>
    <w:rsid w:val="002B186D"/>
    <w:rsid w:val="002E1163"/>
    <w:rsid w:val="002E6B4C"/>
    <w:rsid w:val="00301B05"/>
    <w:rsid w:val="00357541"/>
    <w:rsid w:val="00383131"/>
    <w:rsid w:val="00396925"/>
    <w:rsid w:val="003B46CD"/>
    <w:rsid w:val="003B4C86"/>
    <w:rsid w:val="003C42F7"/>
    <w:rsid w:val="003D4A28"/>
    <w:rsid w:val="003E026A"/>
    <w:rsid w:val="003F2358"/>
    <w:rsid w:val="003F3C80"/>
    <w:rsid w:val="00406AA3"/>
    <w:rsid w:val="00440C0F"/>
    <w:rsid w:val="0045215E"/>
    <w:rsid w:val="00454136"/>
    <w:rsid w:val="00461E2B"/>
    <w:rsid w:val="004B0E10"/>
    <w:rsid w:val="005641C3"/>
    <w:rsid w:val="00591B99"/>
    <w:rsid w:val="00596E9F"/>
    <w:rsid w:val="0064219A"/>
    <w:rsid w:val="00677544"/>
    <w:rsid w:val="006828DB"/>
    <w:rsid w:val="00692D49"/>
    <w:rsid w:val="006D49F8"/>
    <w:rsid w:val="006E1905"/>
    <w:rsid w:val="007128C1"/>
    <w:rsid w:val="007258FB"/>
    <w:rsid w:val="00751091"/>
    <w:rsid w:val="007A3A3C"/>
    <w:rsid w:val="007E1739"/>
    <w:rsid w:val="007F0598"/>
    <w:rsid w:val="00832319"/>
    <w:rsid w:val="00833C1D"/>
    <w:rsid w:val="008602F8"/>
    <w:rsid w:val="0087792E"/>
    <w:rsid w:val="00952275"/>
    <w:rsid w:val="0099314B"/>
    <w:rsid w:val="009E5CD9"/>
    <w:rsid w:val="009F0165"/>
    <w:rsid w:val="009F0DAB"/>
    <w:rsid w:val="009F626B"/>
    <w:rsid w:val="00A14FF2"/>
    <w:rsid w:val="00A477EB"/>
    <w:rsid w:val="00A92F13"/>
    <w:rsid w:val="00B04D53"/>
    <w:rsid w:val="00B2232D"/>
    <w:rsid w:val="00B668A9"/>
    <w:rsid w:val="00B803DE"/>
    <w:rsid w:val="00BE16C2"/>
    <w:rsid w:val="00C12BD9"/>
    <w:rsid w:val="00C72FD1"/>
    <w:rsid w:val="00C9335B"/>
    <w:rsid w:val="00C958B6"/>
    <w:rsid w:val="00CB4EB3"/>
    <w:rsid w:val="00CD6949"/>
    <w:rsid w:val="00D17A7A"/>
    <w:rsid w:val="00D709C7"/>
    <w:rsid w:val="00E77161"/>
    <w:rsid w:val="00F01DD8"/>
    <w:rsid w:val="00F823EC"/>
    <w:rsid w:val="00F8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C73EC-6D3C-4FA0-886F-5DD4D1A8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27</cp:revision>
  <cp:lastPrinted>2019-11-20T22:33:00Z</cp:lastPrinted>
  <dcterms:created xsi:type="dcterms:W3CDTF">2019-01-13T23:41:00Z</dcterms:created>
  <dcterms:modified xsi:type="dcterms:W3CDTF">2019-11-20T22:33:00Z</dcterms:modified>
</cp:coreProperties>
</file>