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515889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57ED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13.11.2019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57ED2">
              <w:t>1761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57ED2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381D31">
              <w:t xml:space="preserve">"О внесении изменений в Закон Приморского края </w:t>
            </w:r>
            <w:r>
              <w:br/>
            </w:r>
            <w:r w:rsidRPr="002344D6">
              <w:rPr>
                <w:szCs w:val="28"/>
              </w:rPr>
              <w:t>"О бюджете территориального фонда обязательного медицин</w:t>
            </w:r>
            <w:r>
              <w:rPr>
                <w:szCs w:val="28"/>
              </w:rPr>
              <w:t>-</w:t>
            </w:r>
            <w:proofErr w:type="spellStart"/>
            <w:r w:rsidRPr="002344D6">
              <w:rPr>
                <w:szCs w:val="28"/>
              </w:rPr>
              <w:t>ского</w:t>
            </w:r>
            <w:proofErr w:type="spellEnd"/>
            <w:r w:rsidRPr="002344D6">
              <w:rPr>
                <w:szCs w:val="28"/>
              </w:rPr>
              <w:t xml:space="preserve"> страхования Приморского края </w:t>
            </w:r>
            <w:r>
              <w:t>на 2019 год и плановый период 2020 и 2021 годов"</w:t>
            </w:r>
          </w:p>
          <w:p w:rsidR="000B3FB2" w:rsidRPr="00557ED2" w:rsidRDefault="000B3FB2">
            <w:pPr>
              <w:jc w:val="both"/>
            </w:pPr>
          </w:p>
        </w:tc>
      </w:tr>
    </w:tbl>
    <w:p w:rsidR="00557ED2" w:rsidRDefault="00557ED2" w:rsidP="00557ED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57ED2" w:rsidRDefault="00557ED2" w:rsidP="00557ED2">
      <w:pPr>
        <w:pStyle w:val="a3"/>
        <w:tabs>
          <w:tab w:val="clear" w:pos="4153"/>
          <w:tab w:val="clear" w:pos="8306"/>
        </w:tabs>
      </w:pPr>
    </w:p>
    <w:p w:rsidR="00557ED2" w:rsidRDefault="00557ED2" w:rsidP="00557ED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57ED2" w:rsidRDefault="00557ED2" w:rsidP="00557ED2"/>
    <w:p w:rsidR="00557ED2" w:rsidRDefault="00557ED2" w:rsidP="00557ED2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381D31">
        <w:t xml:space="preserve">"О внесении изменений в Закон Приморского края </w:t>
      </w:r>
      <w:r w:rsidRPr="002344D6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t>на 2019 год и плановый период 2020 и 2021 годов" в первом чтении.</w:t>
      </w:r>
    </w:p>
    <w:p w:rsidR="00557ED2" w:rsidRDefault="00557ED2" w:rsidP="00557ED2">
      <w:pPr>
        <w:pStyle w:val="a3"/>
        <w:tabs>
          <w:tab w:val="clear" w:pos="4153"/>
          <w:tab w:val="clear" w:pos="8306"/>
        </w:tabs>
        <w:jc w:val="both"/>
      </w:pPr>
    </w:p>
    <w:p w:rsidR="00557ED2" w:rsidRDefault="00557ED2" w:rsidP="00557ED2">
      <w:pPr>
        <w:pStyle w:val="a3"/>
        <w:tabs>
          <w:tab w:val="clear" w:pos="4153"/>
          <w:tab w:val="clear" w:pos="8306"/>
          <w:tab w:val="left" w:pos="0"/>
        </w:tabs>
        <w:ind w:firstLine="709"/>
        <w:jc w:val="both"/>
      </w:pPr>
      <w:r>
        <w:t>2</w:t>
      </w:r>
      <w:r w:rsidRPr="0007116A">
        <w:t>.Комитету Законодательного Собрания по бюджетно-налоговой политике и финансовым ресурсам (</w:t>
      </w:r>
      <w:proofErr w:type="spellStart"/>
      <w:r w:rsidRPr="0007116A">
        <w:t>Ахоян</w:t>
      </w:r>
      <w:proofErr w:type="spellEnd"/>
      <w:r w:rsidRPr="0007116A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57ED2" w:rsidRDefault="00557ED2" w:rsidP="00557ED2">
      <w:pPr>
        <w:pStyle w:val="a3"/>
        <w:tabs>
          <w:tab w:val="clear" w:pos="4153"/>
          <w:tab w:val="clear" w:pos="8306"/>
          <w:tab w:val="left" w:pos="0"/>
        </w:tabs>
        <w:ind w:firstLine="709"/>
        <w:jc w:val="both"/>
      </w:pPr>
    </w:p>
    <w:p w:rsidR="00557ED2" w:rsidRDefault="00557ED2" w:rsidP="00557ED2">
      <w:pPr>
        <w:tabs>
          <w:tab w:val="left" w:pos="0"/>
        </w:tabs>
        <w:ind w:firstLine="709"/>
        <w:jc w:val="both"/>
      </w:pPr>
      <w:r>
        <w:t>3</w:t>
      </w:r>
      <w:r w:rsidRPr="0007116A">
        <w:t>.Настоящее постановление вступает в силу со дня его принятия</w:t>
      </w:r>
    </w:p>
    <w:p w:rsidR="00557ED2" w:rsidRPr="00981F0C" w:rsidRDefault="00557ED2" w:rsidP="00557ED2">
      <w:pPr>
        <w:pStyle w:val="a3"/>
        <w:tabs>
          <w:tab w:val="clear" w:pos="4153"/>
          <w:tab w:val="clear" w:pos="8306"/>
        </w:tabs>
        <w:jc w:val="both"/>
      </w:pPr>
    </w:p>
    <w:p w:rsidR="00557ED2" w:rsidRPr="00981F0C" w:rsidRDefault="00557ED2" w:rsidP="00557ED2">
      <w:pPr>
        <w:pStyle w:val="a3"/>
        <w:tabs>
          <w:tab w:val="clear" w:pos="4153"/>
          <w:tab w:val="clear" w:pos="8306"/>
        </w:tabs>
        <w:jc w:val="both"/>
      </w:pPr>
    </w:p>
    <w:p w:rsidR="00557ED2" w:rsidRPr="00981F0C" w:rsidRDefault="00557ED2" w:rsidP="00557ED2">
      <w:pPr>
        <w:pStyle w:val="a3"/>
        <w:tabs>
          <w:tab w:val="clear" w:pos="4153"/>
          <w:tab w:val="clear" w:pos="8306"/>
        </w:tabs>
        <w:jc w:val="both"/>
      </w:pPr>
    </w:p>
    <w:p w:rsidR="00557ED2" w:rsidRDefault="00557ED2" w:rsidP="00557ED2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57ED2" w:rsidRDefault="00557ED2" w:rsidP="00557ED2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</w:t>
      </w:r>
      <w:r w:rsidRPr="00B13901">
        <w:t xml:space="preserve"> </w:t>
      </w:r>
      <w:r>
        <w:t xml:space="preserve">                    А.И. Ролик</w:t>
      </w:r>
    </w:p>
    <w:p w:rsidR="00557ED2" w:rsidRDefault="00557ED2" w:rsidP="00557ED2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>
      <w:bookmarkStart w:id="0" w:name="_GoBack"/>
      <w:bookmarkEnd w:id="0"/>
    </w:p>
    <w:sectPr w:rsidR="000B3FB2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AC4" w:rsidRDefault="00D40AC4">
      <w:r>
        <w:separator/>
      </w:r>
    </w:p>
  </w:endnote>
  <w:endnote w:type="continuationSeparator" w:id="0">
    <w:p w:rsidR="00D40AC4" w:rsidRDefault="00D40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AC4" w:rsidRDefault="00D40AC4">
      <w:r>
        <w:separator/>
      </w:r>
    </w:p>
  </w:footnote>
  <w:footnote w:type="continuationSeparator" w:id="0">
    <w:p w:rsidR="00D40AC4" w:rsidRDefault="00D40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7ED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57ED2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40AC4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9E0C1C3-9E5A-4A1E-AFE3-8D36D70C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57ED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2019-11-13T04:01:00Z</cp:lastPrinted>
  <dcterms:created xsi:type="dcterms:W3CDTF">2019-11-13T04:01:00Z</dcterms:created>
  <dcterms:modified xsi:type="dcterms:W3CDTF">2019-11-13T04:02:00Z</dcterms:modified>
</cp:coreProperties>
</file>