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515780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2765D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2765D">
              <w:rPr>
                <w:szCs w:val="28"/>
              </w:rPr>
              <w:t>13.11.2019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2765D" w:rsidRPr="0002765D">
              <w:rPr>
                <w:szCs w:val="28"/>
              </w:rPr>
              <w:t>1760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2765D" w:rsidP="00D55F85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 xml:space="preserve">О </w:t>
            </w:r>
            <w:r>
              <w:rPr>
                <w:szCs w:val="28"/>
              </w:rPr>
              <w:t>патентной системе налогообложения на территории Приморского края</w:t>
            </w:r>
            <w:r>
              <w:t>"</w:t>
            </w:r>
          </w:p>
          <w:p w:rsidR="000B3FB2" w:rsidRPr="0002765D" w:rsidRDefault="000B3FB2">
            <w:pPr>
              <w:jc w:val="both"/>
            </w:pPr>
          </w:p>
        </w:tc>
      </w:tr>
    </w:tbl>
    <w:p w:rsidR="0002765D" w:rsidRDefault="0002765D" w:rsidP="0002765D">
      <w:pPr>
        <w:ind w:firstLine="709"/>
      </w:pPr>
      <w:r>
        <w:t>Законодательное Собрание Приморского края</w:t>
      </w:r>
    </w:p>
    <w:p w:rsidR="0002765D" w:rsidRDefault="0002765D" w:rsidP="0002765D"/>
    <w:p w:rsidR="0002765D" w:rsidRDefault="0002765D" w:rsidP="0002765D">
      <w:r>
        <w:t>ПОСТАНОВЛЯЕТ:</w:t>
      </w:r>
    </w:p>
    <w:p w:rsidR="0002765D" w:rsidRDefault="0002765D" w:rsidP="0002765D">
      <w:pPr>
        <w:jc w:val="both"/>
      </w:pPr>
    </w:p>
    <w:p w:rsidR="0002765D" w:rsidRDefault="0002765D" w:rsidP="0002765D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>"</w:t>
      </w:r>
      <w:r>
        <w:t>О внесении изменений в Закон Приморского края "</w:t>
      </w:r>
      <w:r w:rsidRPr="00FF6829">
        <w:rPr>
          <w:szCs w:val="28"/>
        </w:rPr>
        <w:t xml:space="preserve">О </w:t>
      </w:r>
      <w:r>
        <w:rPr>
          <w:szCs w:val="28"/>
        </w:rPr>
        <w:t>патентной системе налогообложения на территории Приморского края</w:t>
      </w:r>
      <w:r>
        <w:t>".</w:t>
      </w:r>
    </w:p>
    <w:p w:rsidR="0002765D" w:rsidRDefault="0002765D" w:rsidP="0002765D">
      <w:pPr>
        <w:jc w:val="both"/>
      </w:pPr>
    </w:p>
    <w:p w:rsidR="0002765D" w:rsidRDefault="0002765D" w:rsidP="0002765D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02765D" w:rsidRDefault="0002765D" w:rsidP="0002765D">
      <w:pPr>
        <w:pStyle w:val="a3"/>
        <w:tabs>
          <w:tab w:val="clear" w:pos="4153"/>
          <w:tab w:val="clear" w:pos="8306"/>
        </w:tabs>
        <w:jc w:val="both"/>
      </w:pPr>
    </w:p>
    <w:p w:rsidR="0002765D" w:rsidRDefault="0002765D" w:rsidP="0002765D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02765D" w:rsidRDefault="0002765D" w:rsidP="0002765D">
      <w:pPr>
        <w:jc w:val="both"/>
      </w:pPr>
    </w:p>
    <w:p w:rsidR="0002765D" w:rsidRDefault="0002765D" w:rsidP="0002765D">
      <w:pPr>
        <w:jc w:val="both"/>
      </w:pPr>
    </w:p>
    <w:p w:rsidR="0002765D" w:rsidRDefault="0002765D" w:rsidP="0002765D">
      <w:pPr>
        <w:jc w:val="both"/>
      </w:pPr>
    </w:p>
    <w:p w:rsidR="0002765D" w:rsidRDefault="0002765D" w:rsidP="0002765D">
      <w:pPr>
        <w:jc w:val="both"/>
      </w:pPr>
      <w:r>
        <w:t>Председатель</w:t>
      </w:r>
    </w:p>
    <w:p w:rsidR="0002765D" w:rsidRDefault="0002765D" w:rsidP="0002765D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2765D" w:rsidRDefault="0002765D" w:rsidP="0002765D">
      <w:pPr>
        <w:jc w:val="both"/>
      </w:pPr>
      <w:bookmarkStart w:id="0" w:name="_GoBack"/>
      <w:bookmarkEnd w:id="0"/>
    </w:p>
    <w:p w:rsidR="0002765D" w:rsidRDefault="0002765D" w:rsidP="0002765D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DFE" w:rsidRDefault="00CF4DFE">
      <w:r>
        <w:separator/>
      </w:r>
    </w:p>
  </w:endnote>
  <w:endnote w:type="continuationSeparator" w:id="0">
    <w:p w:rsidR="00CF4DFE" w:rsidRDefault="00CF4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DFE" w:rsidRDefault="00CF4DFE">
      <w:r>
        <w:separator/>
      </w:r>
    </w:p>
  </w:footnote>
  <w:footnote w:type="continuationSeparator" w:id="0">
    <w:p w:rsidR="00CF4DFE" w:rsidRDefault="00CF4D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765D"/>
    <w:rsid w:val="0002765D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F4DFE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86255D"/>
  <w15:docId w15:val="{A116F94C-8589-4330-9D87-90B6DBEA4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2019-11-13T03:43:00Z</cp:lastPrinted>
  <dcterms:created xsi:type="dcterms:W3CDTF">2019-11-13T03:42:00Z</dcterms:created>
  <dcterms:modified xsi:type="dcterms:W3CDTF">2019-11-13T03:44:00Z</dcterms:modified>
</cp:coreProperties>
</file>