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5157709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C58D9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C58D9">
              <w:rPr>
                <w:szCs w:val="28"/>
              </w:rPr>
              <w:t>13.11.2019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C58D9" w:rsidRPr="001C58D9">
              <w:rPr>
                <w:szCs w:val="28"/>
              </w:rPr>
              <w:t>1759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C58D9" w:rsidP="00D55F85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"О патентной системе </w:t>
            </w:r>
            <w:proofErr w:type="spellStart"/>
            <w:proofErr w:type="gramStart"/>
            <w:r>
              <w:rPr>
                <w:szCs w:val="28"/>
              </w:rPr>
              <w:t>налогообло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жения</w:t>
            </w:r>
            <w:proofErr w:type="spellEnd"/>
            <w:proofErr w:type="gramEnd"/>
            <w:r>
              <w:rPr>
                <w:szCs w:val="28"/>
              </w:rPr>
              <w:t xml:space="preserve"> на территории Приморского края"</w:t>
            </w:r>
            <w:bookmarkStart w:id="0" w:name="_GoBack"/>
            <w:bookmarkEnd w:id="0"/>
          </w:p>
          <w:p w:rsidR="000B3FB2" w:rsidRPr="001C58D9" w:rsidRDefault="000B3FB2">
            <w:pPr>
              <w:jc w:val="both"/>
            </w:pPr>
          </w:p>
        </w:tc>
      </w:tr>
    </w:tbl>
    <w:p w:rsidR="001C58D9" w:rsidRDefault="001C58D9" w:rsidP="001C58D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C58D9" w:rsidRDefault="001C58D9" w:rsidP="001C58D9">
      <w:pPr>
        <w:pStyle w:val="a3"/>
        <w:tabs>
          <w:tab w:val="clear" w:pos="4153"/>
          <w:tab w:val="clear" w:pos="8306"/>
        </w:tabs>
      </w:pPr>
    </w:p>
    <w:p w:rsidR="001C58D9" w:rsidRDefault="001C58D9" w:rsidP="001C58D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C58D9" w:rsidRDefault="001C58D9" w:rsidP="001C58D9"/>
    <w:p w:rsidR="001C58D9" w:rsidRDefault="001C58D9" w:rsidP="001C58D9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"О патентной системе налогообложения на </w:t>
      </w:r>
      <w:proofErr w:type="gramStart"/>
      <w:r>
        <w:rPr>
          <w:szCs w:val="28"/>
        </w:rPr>
        <w:t>территории  Приморского</w:t>
      </w:r>
      <w:proofErr w:type="gramEnd"/>
      <w:r>
        <w:rPr>
          <w:szCs w:val="28"/>
        </w:rPr>
        <w:t xml:space="preserve"> края"</w:t>
      </w:r>
      <w:r>
        <w:t xml:space="preserve"> </w:t>
      </w:r>
      <w:r>
        <w:rPr>
          <w:szCs w:val="28"/>
        </w:rPr>
        <w:t>в первом чтении</w:t>
      </w:r>
      <w:r>
        <w:t>.</w:t>
      </w:r>
    </w:p>
    <w:p w:rsidR="001C58D9" w:rsidRDefault="001C58D9" w:rsidP="001C58D9">
      <w:pPr>
        <w:pStyle w:val="a3"/>
        <w:tabs>
          <w:tab w:val="clear" w:pos="4153"/>
          <w:tab w:val="clear" w:pos="8306"/>
        </w:tabs>
        <w:jc w:val="both"/>
      </w:pPr>
    </w:p>
    <w:p w:rsidR="001C58D9" w:rsidRDefault="001C58D9" w:rsidP="001C58D9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C58D9" w:rsidRDefault="001C58D9" w:rsidP="001C58D9">
      <w:pPr>
        <w:pStyle w:val="a3"/>
        <w:tabs>
          <w:tab w:val="clear" w:pos="4153"/>
          <w:tab w:val="clear" w:pos="8306"/>
        </w:tabs>
        <w:jc w:val="both"/>
      </w:pPr>
    </w:p>
    <w:p w:rsidR="001C58D9" w:rsidRDefault="001C58D9" w:rsidP="001C58D9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1C58D9" w:rsidRDefault="001C58D9" w:rsidP="001C58D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C58D9" w:rsidRDefault="001C58D9" w:rsidP="001C58D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C58D9" w:rsidRDefault="001C58D9" w:rsidP="001C58D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C58D9" w:rsidRDefault="001C58D9" w:rsidP="001C58D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C58D9" w:rsidRDefault="001C58D9" w:rsidP="001C58D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 xml:space="preserve">    </w:t>
      </w:r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4F41" w:rsidRDefault="00364F41">
      <w:r>
        <w:separator/>
      </w:r>
    </w:p>
  </w:endnote>
  <w:endnote w:type="continuationSeparator" w:id="0">
    <w:p w:rsidR="00364F41" w:rsidRDefault="00364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4F41" w:rsidRDefault="00364F41">
      <w:r>
        <w:separator/>
      </w:r>
    </w:p>
  </w:footnote>
  <w:footnote w:type="continuationSeparator" w:id="0">
    <w:p w:rsidR="00364F41" w:rsidRDefault="00364F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58D9"/>
    <w:rsid w:val="00057575"/>
    <w:rsid w:val="000B3FB2"/>
    <w:rsid w:val="000D628E"/>
    <w:rsid w:val="000E5228"/>
    <w:rsid w:val="00123119"/>
    <w:rsid w:val="001319DB"/>
    <w:rsid w:val="00155F7F"/>
    <w:rsid w:val="001C58D9"/>
    <w:rsid w:val="001E1686"/>
    <w:rsid w:val="00240A18"/>
    <w:rsid w:val="00277EA2"/>
    <w:rsid w:val="00317520"/>
    <w:rsid w:val="003325F4"/>
    <w:rsid w:val="00364F41"/>
    <w:rsid w:val="00392E21"/>
    <w:rsid w:val="004529F0"/>
    <w:rsid w:val="004B69FA"/>
    <w:rsid w:val="004D1A01"/>
    <w:rsid w:val="005129A5"/>
    <w:rsid w:val="00526CE6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753A6A"/>
  <w15:docId w15:val="{DEF138A6-1F36-4888-844A-1F75802DC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2019-11-13T03:42:00Z</cp:lastPrinted>
  <dcterms:created xsi:type="dcterms:W3CDTF">2019-11-13T03:41:00Z</dcterms:created>
  <dcterms:modified xsi:type="dcterms:W3CDTF">2019-11-13T03:42:00Z</dcterms:modified>
</cp:coreProperties>
</file>