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3447288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A5852" w:rsidP="000A5852">
            <w:pPr>
              <w:ind w:left="-107"/>
              <w:rPr>
                <w:sz w:val="24"/>
              </w:rPr>
            </w:pPr>
            <w:r>
              <w:rPr>
                <w:sz w:val="24"/>
              </w:rPr>
              <w:t>11</w:t>
            </w:r>
            <w:r w:rsidR="00833C1D">
              <w:rPr>
                <w:sz w:val="24"/>
              </w:rPr>
              <w:t>.</w:t>
            </w:r>
            <w:r w:rsidR="003D459E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0A5852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 xml:space="preserve">О </w:t>
            </w:r>
            <w:r w:rsidR="000A5852">
              <w:rPr>
                <w:szCs w:val="28"/>
              </w:rPr>
              <w:t>патентной системе налогообложения на территории Приморского края</w:t>
            </w:r>
            <w:r>
              <w:t>" (</w:t>
            </w:r>
            <w:r w:rsidR="00BE6E25">
              <w:t>второе, третье</w:t>
            </w:r>
            <w:r>
              <w:t xml:space="preserve"> чтени</w:t>
            </w:r>
            <w:r w:rsidR="00BE6E25">
              <w:t>я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BE6E25" w:rsidP="00BE6E25">
      <w:pPr>
        <w:tabs>
          <w:tab w:val="left" w:pos="709"/>
        </w:tabs>
        <w:ind w:firstLine="709"/>
        <w:jc w:val="both"/>
      </w:pPr>
      <w:proofErr w:type="gramStart"/>
      <w:r>
        <w:t xml:space="preserve">Рассмотрев и обсудив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="000A5852" w:rsidRPr="00FF6829">
        <w:rPr>
          <w:szCs w:val="28"/>
        </w:rPr>
        <w:t xml:space="preserve">О </w:t>
      </w:r>
      <w:r w:rsidR="000A5852">
        <w:rPr>
          <w:szCs w:val="28"/>
        </w:rPr>
        <w:t>патентной системе налогообложения на территории Приморского края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в трех чтениях, в соответствии со статьей 14 Закона Приморского</w:t>
      </w:r>
      <w:proofErr w:type="gramEnd"/>
      <w:r>
        <w:t xml:space="preserve"> края "О законодательной деятельности в Приморском крае" комитет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1.Внести</w:t>
      </w:r>
      <w:proofErr w:type="spellEnd"/>
      <w:r>
        <w:t xml:space="preserve">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="000A5852" w:rsidRPr="00FF6829">
        <w:rPr>
          <w:szCs w:val="28"/>
        </w:rPr>
        <w:t xml:space="preserve">О </w:t>
      </w:r>
      <w:r w:rsidR="000A5852">
        <w:rPr>
          <w:szCs w:val="28"/>
        </w:rPr>
        <w:t>патентной системе налогообложения на территории Приморского края</w:t>
      </w:r>
      <w:r>
        <w:t>".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2.Рассмотреть</w:t>
      </w:r>
      <w:proofErr w:type="spellEnd"/>
      <w:r>
        <w:t xml:space="preserve"> указанный законопроект на очередном заседании Законодательного Собрания </w:t>
      </w:r>
      <w:r w:rsidR="000A5852">
        <w:t>13 но</w:t>
      </w:r>
      <w:r w:rsidR="003D459E">
        <w:t>ябр</w:t>
      </w:r>
      <w:r>
        <w:t>я 2019 года.</w:t>
      </w:r>
    </w:p>
    <w:p w:rsidR="00BE6E25" w:rsidRDefault="00BE6E25" w:rsidP="00BE6E25">
      <w:pPr>
        <w:jc w:val="both"/>
      </w:pPr>
    </w:p>
    <w:p w:rsidR="00BE6E25" w:rsidRDefault="00BE6E25" w:rsidP="00BE6E25">
      <w:pPr>
        <w:ind w:firstLine="709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Собранию:</w:t>
      </w:r>
    </w:p>
    <w:p w:rsidR="00BE6E25" w:rsidRDefault="00BE6E25" w:rsidP="00BE6E25">
      <w:pPr>
        <w:jc w:val="both"/>
      </w:pPr>
      <w:r>
        <w:tab/>
        <w:t>принять проект закона Приморского края "О внесении изменений в Закон Приморского края "</w:t>
      </w:r>
      <w:r w:rsidR="000A5852" w:rsidRPr="00FF6829">
        <w:rPr>
          <w:szCs w:val="28"/>
        </w:rPr>
        <w:t xml:space="preserve">О </w:t>
      </w:r>
      <w:r w:rsidR="000A5852">
        <w:rPr>
          <w:szCs w:val="28"/>
        </w:rPr>
        <w:t>патентной системе налогообложения на территории Приморского края</w:t>
      </w:r>
      <w:r>
        <w:t>" во втором чтении;</w:t>
      </w:r>
    </w:p>
    <w:p w:rsidR="00BE6E25" w:rsidRDefault="00BE6E25" w:rsidP="00BE6E25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9E2BD2" w:rsidRDefault="009E2BD2" w:rsidP="00BE6E25">
      <w:pPr>
        <w:ind w:firstLine="720"/>
        <w:jc w:val="both"/>
      </w:pPr>
    </w:p>
    <w:p w:rsidR="00BE6E25" w:rsidRDefault="00BE6E25" w:rsidP="00BE6E25">
      <w:pPr>
        <w:ind w:firstLine="720"/>
        <w:jc w:val="both"/>
      </w:pPr>
      <w:proofErr w:type="spellStart"/>
      <w:r>
        <w:t>4.Поручить</w:t>
      </w:r>
      <w:proofErr w:type="spellEnd"/>
      <w:r>
        <w:t xml:space="preserve">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A14FF2" w:rsidRDefault="00BE6E25" w:rsidP="00BE6E25">
      <w:pPr>
        <w:ind w:firstLine="709"/>
        <w:jc w:val="both"/>
      </w:pPr>
      <w:proofErr w:type="spellStart"/>
      <w:r>
        <w:lastRenderedPageBreak/>
        <w:t>5.Определить</w:t>
      </w:r>
      <w:proofErr w:type="spellEnd"/>
      <w:r>
        <w:t xml:space="preserve"> время, необходимое для рассмотрения Законодательным Собранием данного законопроекта во втором и третьем чтениях, </w:t>
      </w:r>
      <w:r>
        <w:rPr>
          <w:bCs/>
        </w:rPr>
        <w:t xml:space="preserve">- </w:t>
      </w:r>
      <w:r w:rsidR="000A5852">
        <w:rPr>
          <w:bCs/>
        </w:rPr>
        <w:t>5</w:t>
      </w:r>
      <w:r>
        <w:rPr>
          <w:bCs/>
        </w:rPr>
        <w:t xml:space="preserve"> </w:t>
      </w:r>
      <w:r>
        <w:t xml:space="preserve">минут, в том числе время для доклада - </w:t>
      </w:r>
      <w:r w:rsidR="000A5852">
        <w:t>2</w:t>
      </w:r>
      <w:r>
        <w:t xml:space="preserve"> минут</w:t>
      </w:r>
      <w:r w:rsidR="000A5852">
        <w:t>ы</w:t>
      </w:r>
      <w:r>
        <w:t>.</w:t>
      </w:r>
    </w:p>
    <w:p w:rsidR="00A14FF2" w:rsidRDefault="00A14FF2" w:rsidP="00A14FF2">
      <w:pPr>
        <w:jc w:val="both"/>
      </w:pPr>
      <w:bookmarkStart w:id="0" w:name="_GoBack"/>
      <w:bookmarkEnd w:id="0"/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A32" w:rsidRDefault="00A10A32">
      <w:r>
        <w:separator/>
      </w:r>
    </w:p>
  </w:endnote>
  <w:endnote w:type="continuationSeparator" w:id="0">
    <w:p w:rsidR="00A10A32" w:rsidRDefault="00A1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A32" w:rsidRDefault="00A10A32">
      <w:r>
        <w:separator/>
      </w:r>
    </w:p>
  </w:footnote>
  <w:footnote w:type="continuationSeparator" w:id="0">
    <w:p w:rsidR="00A10A32" w:rsidRDefault="00A10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B6FF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A5852"/>
    <w:rsid w:val="000B19FB"/>
    <w:rsid w:val="000D6B00"/>
    <w:rsid w:val="000F34BC"/>
    <w:rsid w:val="00160F97"/>
    <w:rsid w:val="001B3A35"/>
    <w:rsid w:val="001C5162"/>
    <w:rsid w:val="001F0287"/>
    <w:rsid w:val="0020003C"/>
    <w:rsid w:val="00277BBF"/>
    <w:rsid w:val="002E1163"/>
    <w:rsid w:val="00357541"/>
    <w:rsid w:val="00383131"/>
    <w:rsid w:val="00396925"/>
    <w:rsid w:val="003B4C86"/>
    <w:rsid w:val="003D459E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B6FFC"/>
    <w:rsid w:val="007E1739"/>
    <w:rsid w:val="007F0598"/>
    <w:rsid w:val="00825B0E"/>
    <w:rsid w:val="00833C1D"/>
    <w:rsid w:val="008602F8"/>
    <w:rsid w:val="0087792E"/>
    <w:rsid w:val="0099314B"/>
    <w:rsid w:val="009E2BD2"/>
    <w:rsid w:val="009E5CD9"/>
    <w:rsid w:val="009F0165"/>
    <w:rsid w:val="009F626B"/>
    <w:rsid w:val="00A10A32"/>
    <w:rsid w:val="00A14FF2"/>
    <w:rsid w:val="00A477EB"/>
    <w:rsid w:val="00B668A9"/>
    <w:rsid w:val="00B803DE"/>
    <w:rsid w:val="00BE16C2"/>
    <w:rsid w:val="00BE6E25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D3361-DFA0-43FE-AD73-87185258E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18</cp:revision>
  <cp:lastPrinted>2019-11-05T05:27:00Z</cp:lastPrinted>
  <dcterms:created xsi:type="dcterms:W3CDTF">2019-01-13T23:41:00Z</dcterms:created>
  <dcterms:modified xsi:type="dcterms:W3CDTF">2019-11-05T05:28:00Z</dcterms:modified>
</cp:coreProperties>
</file>