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6pt" o:ole="" fillcolor="window">
            <v:imagedata r:id="rId8" o:title="" grayscale="t"/>
          </v:shape>
          <o:OLEObject Type="Embed" ProgID="Word.Picture.8" ShapeID="_x0000_i1025" DrawAspect="Content" ObjectID="_1634472042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proofErr w:type="gramStart"/>
            <w:r w:rsidR="00833C1D">
              <w:t>бюджетно-налоговой</w:t>
            </w:r>
            <w:proofErr w:type="gramEnd"/>
            <w:r w:rsidR="00833C1D">
              <w:t xml:space="preserve">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F85352" w:rsidP="00591B99">
            <w:pPr>
              <w:ind w:left="-107"/>
              <w:rPr>
                <w:sz w:val="24"/>
              </w:rPr>
            </w:pPr>
            <w:r>
              <w:rPr>
                <w:sz w:val="24"/>
              </w:rPr>
              <w:t>11.11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F85352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396925" w:rsidP="00F85352">
            <w:pPr>
              <w:ind w:left="-107"/>
              <w:jc w:val="both"/>
            </w:pPr>
            <w:r>
              <w:t>О проекте закона Приморского края "</w:t>
            </w:r>
            <w:r w:rsidR="00F85352">
              <w:rPr>
                <w:szCs w:val="28"/>
              </w:rPr>
              <w:t>О внесении изменений в Закон Приморского края "О патентной системе налогообложения на территории Приморского края</w:t>
            </w:r>
            <w:r w:rsidR="000A41CD">
              <w:t>" (первое чтение)</w:t>
            </w:r>
          </w:p>
        </w:tc>
      </w:tr>
    </w:tbl>
    <w:p w:rsidR="00833C1D" w:rsidRDefault="00833C1D" w:rsidP="00833C1D">
      <w:pPr>
        <w:jc w:val="right"/>
      </w:pPr>
    </w:p>
    <w:p w:rsidR="00396925" w:rsidRPr="009923F3" w:rsidRDefault="003B46CD" w:rsidP="00396925">
      <w:pPr>
        <w:pStyle w:val="a8"/>
        <w:tabs>
          <w:tab w:val="left" w:pos="709"/>
        </w:tabs>
        <w:ind w:firstLine="709"/>
      </w:pPr>
      <w:r>
        <w:t xml:space="preserve">Рассмотрев и обсудив </w:t>
      </w:r>
      <w:r w:rsidR="007A3A3C">
        <w:t xml:space="preserve">внесенный </w:t>
      </w:r>
      <w:r w:rsidR="007A3A3C" w:rsidRPr="00F740E8">
        <w:t>Губернатором Приморского края</w:t>
      </w:r>
      <w:r w:rsidR="007A3A3C">
        <w:t xml:space="preserve"> проект закона Приморского края</w:t>
      </w:r>
      <w:r>
        <w:t xml:space="preserve"> </w:t>
      </w:r>
      <w:r>
        <w:rPr>
          <w:szCs w:val="28"/>
        </w:rPr>
        <w:t>"</w:t>
      </w:r>
      <w:r w:rsidR="00F85352">
        <w:rPr>
          <w:szCs w:val="28"/>
        </w:rPr>
        <w:t>О внесении изменений в Закон Приморского края "О патентной системе налогообложения на территории Приморского края</w:t>
      </w:r>
      <w:r w:rsidRPr="006426D4">
        <w:t>"</w:t>
      </w:r>
      <w:r w:rsidR="00440C0F">
        <w:t xml:space="preserve">, </w:t>
      </w:r>
      <w:r w:rsidR="00396925" w:rsidRPr="009923F3">
        <w:t xml:space="preserve">комитет </w:t>
      </w:r>
    </w:p>
    <w:p w:rsidR="00396925" w:rsidRDefault="00396925" w:rsidP="00396925">
      <w:pPr>
        <w:jc w:val="right"/>
      </w:pPr>
    </w:p>
    <w:p w:rsidR="00396925" w:rsidRDefault="00396925" w:rsidP="00396925">
      <w:pPr>
        <w:pStyle w:val="a8"/>
      </w:pPr>
      <w:r>
        <w:t>РЕШИЛ:</w:t>
      </w:r>
    </w:p>
    <w:p w:rsidR="00396925" w:rsidRDefault="00396925" w:rsidP="00396925">
      <w:pPr>
        <w:ind w:firstLine="709"/>
        <w:jc w:val="both"/>
      </w:pPr>
    </w:p>
    <w:p w:rsidR="00396925" w:rsidRDefault="00F85352" w:rsidP="00396925">
      <w:pPr>
        <w:ind w:firstLine="709"/>
        <w:jc w:val="both"/>
      </w:pPr>
      <w:proofErr w:type="spellStart"/>
      <w:r>
        <w:t>1.Согласиться</w:t>
      </w:r>
      <w:proofErr w:type="spellEnd"/>
      <w:r>
        <w:t xml:space="preserve"> с внесенным Губернатором Приморского края</w:t>
      </w:r>
      <w:r w:rsidR="00076AF3">
        <w:t xml:space="preserve"> проект</w:t>
      </w:r>
      <w:r>
        <w:t>ом</w:t>
      </w:r>
      <w:r w:rsidR="00076AF3">
        <w:t xml:space="preserve"> закона Приморского края </w:t>
      </w:r>
      <w:r w:rsidR="00076AF3">
        <w:rPr>
          <w:szCs w:val="28"/>
        </w:rPr>
        <w:t>"</w:t>
      </w:r>
      <w:r>
        <w:rPr>
          <w:szCs w:val="28"/>
        </w:rPr>
        <w:t>О внесении изменений в Закон Приморского края "О патентной системе налогообложения на территории Приморского края</w:t>
      </w:r>
      <w:r w:rsidR="007A3A3C">
        <w:t>".</w:t>
      </w:r>
      <w:r w:rsidR="00396925">
        <w:t xml:space="preserve"> </w:t>
      </w:r>
    </w:p>
    <w:p w:rsidR="00396925" w:rsidRDefault="00396925" w:rsidP="00396925">
      <w:pPr>
        <w:ind w:firstLine="709"/>
        <w:jc w:val="both"/>
      </w:pPr>
    </w:p>
    <w:p w:rsidR="00396925" w:rsidRDefault="00396925" w:rsidP="00396925">
      <w:pPr>
        <w:jc w:val="both"/>
      </w:pPr>
      <w:r>
        <w:tab/>
      </w:r>
      <w:proofErr w:type="spellStart"/>
      <w:r>
        <w:t>2.</w:t>
      </w:r>
      <w:r w:rsidRPr="00D87BD4">
        <w:t>Рассмотреть</w:t>
      </w:r>
      <w:proofErr w:type="spellEnd"/>
      <w:r w:rsidRPr="00D87BD4">
        <w:t xml:space="preserve"> указанный законопроект на очередном заседании Законодательного Собрания </w:t>
      </w:r>
      <w:r w:rsidR="00F85352">
        <w:t>13 ноября</w:t>
      </w:r>
      <w:r w:rsidRPr="00D87BD4">
        <w:t xml:space="preserve"> 201</w:t>
      </w:r>
      <w:r w:rsidR="005641C3">
        <w:t>9</w:t>
      </w:r>
      <w:r w:rsidRPr="00D87BD4">
        <w:t xml:space="preserve"> года</w:t>
      </w:r>
      <w:r>
        <w:t>.</w:t>
      </w:r>
    </w:p>
    <w:p w:rsidR="00396925" w:rsidRDefault="00396925" w:rsidP="00396925">
      <w:pPr>
        <w:jc w:val="both"/>
      </w:pPr>
    </w:p>
    <w:p w:rsidR="00396925" w:rsidRDefault="00396925" w:rsidP="003F3C80">
      <w:pPr>
        <w:jc w:val="both"/>
      </w:pPr>
      <w:r>
        <w:tab/>
      </w:r>
      <w:proofErr w:type="spellStart"/>
      <w:r>
        <w:t>3.Рекомендовать</w:t>
      </w:r>
      <w:proofErr w:type="spellEnd"/>
      <w:r>
        <w:t xml:space="preserve"> Законодательному Собранию</w:t>
      </w:r>
      <w:r w:rsidR="003F3C80">
        <w:t xml:space="preserve"> </w:t>
      </w:r>
      <w:r>
        <w:t>принять проект закона Приморского края "</w:t>
      </w:r>
      <w:r w:rsidR="00F85352">
        <w:rPr>
          <w:szCs w:val="28"/>
        </w:rPr>
        <w:t>О внесении изменений в Закон Приморского края "О патентной системе налогообложения на территории Приморского края</w:t>
      </w:r>
      <w:r>
        <w:t>" в первом чтении.</w:t>
      </w:r>
    </w:p>
    <w:p w:rsidR="00396925" w:rsidRDefault="00396925" w:rsidP="00396925">
      <w:pPr>
        <w:ind w:firstLine="709"/>
        <w:jc w:val="both"/>
      </w:pPr>
    </w:p>
    <w:p w:rsidR="00396925" w:rsidRDefault="00396925" w:rsidP="00396925">
      <w:pPr>
        <w:ind w:firstLine="709"/>
        <w:jc w:val="both"/>
      </w:pPr>
      <w:proofErr w:type="spellStart"/>
      <w:r>
        <w:t>4.Поручить</w:t>
      </w:r>
      <w:proofErr w:type="spellEnd"/>
      <w:r>
        <w:t xml:space="preserve"> выступить на заседании Законодательного Собрания с </w:t>
      </w:r>
      <w:r w:rsidR="00D709C7">
        <w:t>со</w:t>
      </w:r>
      <w:r>
        <w:t xml:space="preserve">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 xml:space="preserve">, председателю комитета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ресурсам.</w:t>
      </w:r>
    </w:p>
    <w:p w:rsidR="00262B60" w:rsidRDefault="00262B60" w:rsidP="00396925">
      <w:pPr>
        <w:ind w:firstLine="709"/>
        <w:jc w:val="both"/>
      </w:pPr>
    </w:p>
    <w:p w:rsidR="00A14FF2" w:rsidRDefault="00396925" w:rsidP="00396925">
      <w:pPr>
        <w:ind w:firstLine="709"/>
        <w:jc w:val="both"/>
      </w:pPr>
      <w:proofErr w:type="spellStart"/>
      <w:r>
        <w:t>5.Определить</w:t>
      </w:r>
      <w:proofErr w:type="spellEnd"/>
      <w:r>
        <w:t xml:space="preserve"> время, необходимое для рассмотрения Законодательным Собранием указанного законопроекта в первом чтении, - </w:t>
      </w:r>
      <w:r w:rsidR="00164C8D">
        <w:t>1</w:t>
      </w:r>
      <w:r w:rsidR="00301B05">
        <w:t>5</w:t>
      </w:r>
      <w:r>
        <w:t xml:space="preserve"> минут, в том числе время для доклада - </w:t>
      </w:r>
      <w:r w:rsidR="00301B05">
        <w:t>5</w:t>
      </w:r>
      <w:r w:rsidR="00262B60">
        <w:t xml:space="preserve"> минут</w:t>
      </w:r>
      <w:r w:rsidR="00301B05">
        <w:t>, время для содоклада - 2 минуты</w:t>
      </w:r>
      <w:r w:rsidR="00262B60">
        <w:t>.</w:t>
      </w:r>
    </w:p>
    <w:p w:rsidR="00262B60" w:rsidRPr="00F85352" w:rsidRDefault="00262B60" w:rsidP="00A14FF2">
      <w:pPr>
        <w:jc w:val="both"/>
        <w:rPr>
          <w:sz w:val="22"/>
          <w:szCs w:val="22"/>
        </w:rPr>
      </w:pPr>
    </w:p>
    <w:p w:rsidR="00F85352" w:rsidRPr="00F85352" w:rsidRDefault="00F85352" w:rsidP="00A14FF2">
      <w:pPr>
        <w:jc w:val="both"/>
        <w:rPr>
          <w:sz w:val="22"/>
          <w:szCs w:val="22"/>
        </w:rPr>
      </w:pPr>
    </w:p>
    <w:p w:rsidR="007A3A3C" w:rsidRDefault="007A3A3C" w:rsidP="00A14FF2">
      <w:pPr>
        <w:jc w:val="both"/>
      </w:pPr>
    </w:p>
    <w:p w:rsidR="00A14FF2" w:rsidRDefault="00A14FF2" w:rsidP="00A14FF2">
      <w:pPr>
        <w:jc w:val="both"/>
      </w:pPr>
      <w:bookmarkStart w:id="0" w:name="_GoBack"/>
      <w:bookmarkEnd w:id="0"/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F85352">
      <w:headerReference w:type="default" r:id="rId10"/>
      <w:headerReference w:type="first" r:id="rId11"/>
      <w:pgSz w:w="11906" w:h="16838"/>
      <w:pgMar w:top="851" w:right="851" w:bottom="142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EB3" w:rsidRDefault="00CB4EB3">
      <w:r>
        <w:separator/>
      </w:r>
    </w:p>
  </w:endnote>
  <w:endnote w:type="continuationSeparator" w:id="0">
    <w:p w:rsidR="00CB4EB3" w:rsidRDefault="00CB4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EB3" w:rsidRDefault="00CB4EB3">
      <w:r>
        <w:separator/>
      </w:r>
    </w:p>
  </w:footnote>
  <w:footnote w:type="continuationSeparator" w:id="0">
    <w:p w:rsidR="00CB4EB3" w:rsidRDefault="00CB4E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85352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76AF3"/>
    <w:rsid w:val="00080DED"/>
    <w:rsid w:val="000A41CD"/>
    <w:rsid w:val="00160F97"/>
    <w:rsid w:val="00164C8D"/>
    <w:rsid w:val="00170EC3"/>
    <w:rsid w:val="001B3A35"/>
    <w:rsid w:val="001C3E3B"/>
    <w:rsid w:val="001C5162"/>
    <w:rsid w:val="0020003C"/>
    <w:rsid w:val="00262B60"/>
    <w:rsid w:val="002E1163"/>
    <w:rsid w:val="002E6B4C"/>
    <w:rsid w:val="00301B05"/>
    <w:rsid w:val="00357541"/>
    <w:rsid w:val="00383131"/>
    <w:rsid w:val="00396925"/>
    <w:rsid w:val="003B46CD"/>
    <w:rsid w:val="003B4C86"/>
    <w:rsid w:val="003D4A28"/>
    <w:rsid w:val="003F2358"/>
    <w:rsid w:val="003F3C80"/>
    <w:rsid w:val="00440C0F"/>
    <w:rsid w:val="00454136"/>
    <w:rsid w:val="00461E2B"/>
    <w:rsid w:val="004B0E10"/>
    <w:rsid w:val="005641C3"/>
    <w:rsid w:val="00591B99"/>
    <w:rsid w:val="00596E9F"/>
    <w:rsid w:val="00677544"/>
    <w:rsid w:val="006828DB"/>
    <w:rsid w:val="00692D49"/>
    <w:rsid w:val="006E1905"/>
    <w:rsid w:val="007128C1"/>
    <w:rsid w:val="007258FB"/>
    <w:rsid w:val="00751091"/>
    <w:rsid w:val="007A3A3C"/>
    <w:rsid w:val="007E1739"/>
    <w:rsid w:val="007F0598"/>
    <w:rsid w:val="00832319"/>
    <w:rsid w:val="00833C1D"/>
    <w:rsid w:val="008602F8"/>
    <w:rsid w:val="0087792E"/>
    <w:rsid w:val="00952275"/>
    <w:rsid w:val="0099314B"/>
    <w:rsid w:val="009E5CD9"/>
    <w:rsid w:val="009F0165"/>
    <w:rsid w:val="009F626B"/>
    <w:rsid w:val="00A14FF2"/>
    <w:rsid w:val="00A477EB"/>
    <w:rsid w:val="00A92F13"/>
    <w:rsid w:val="00B668A9"/>
    <w:rsid w:val="00B803DE"/>
    <w:rsid w:val="00BE16C2"/>
    <w:rsid w:val="00C12BD9"/>
    <w:rsid w:val="00C72FD1"/>
    <w:rsid w:val="00C9335B"/>
    <w:rsid w:val="00C958B6"/>
    <w:rsid w:val="00CB4EB3"/>
    <w:rsid w:val="00D17A7A"/>
    <w:rsid w:val="00D709C7"/>
    <w:rsid w:val="00E77161"/>
    <w:rsid w:val="00F01DD8"/>
    <w:rsid w:val="00F8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85894-EE3E-4920-8743-F202274B0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93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19</cp:revision>
  <cp:lastPrinted>2019-11-05T05:14:00Z</cp:lastPrinted>
  <dcterms:created xsi:type="dcterms:W3CDTF">2019-01-13T23:41:00Z</dcterms:created>
  <dcterms:modified xsi:type="dcterms:W3CDTF">2019-11-05T05:14:00Z</dcterms:modified>
</cp:coreProperties>
</file>