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465084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B1732" w:rsidRDefault="000B1732" w:rsidP="000B1732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О ВНЕСЕНИИ ИЗМЕНЕНИЙ В ЗАКОН ПРИМОРСКОГО КРАЯ</w:t>
      </w:r>
    </w:p>
    <w:p w:rsidR="000B1732" w:rsidRPr="00332A8A" w:rsidRDefault="000B1732" w:rsidP="000B1732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</w:t>
      </w:r>
      <w:r w:rsidRPr="00332A8A">
        <w:rPr>
          <w:b/>
          <w:bCs/>
          <w:szCs w:val="28"/>
        </w:rPr>
        <w:t>О СТРАТЕГИЧЕСКОМ ПЛАНИРОВАНИИ В ПРИМОРСКОМ КРАЕ</w:t>
      </w:r>
      <w:r>
        <w:rPr>
          <w:b/>
          <w:bCs/>
          <w:szCs w:val="28"/>
        </w:rPr>
        <w:t>"</w:t>
      </w:r>
    </w:p>
    <w:p w:rsidR="000B1732" w:rsidRPr="00C64E6A" w:rsidRDefault="000B1732" w:rsidP="000B173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32A8A">
        <w:rPr>
          <w:szCs w:val="28"/>
          <w:lang w:eastAsia="en-US"/>
        </w:rPr>
        <w:t>Принят Законодательным Собранием Приморского края</w:t>
      </w:r>
      <w:r>
        <w:rPr>
          <w:szCs w:val="28"/>
          <w:lang w:eastAsia="en-US"/>
        </w:rPr>
        <w:t xml:space="preserve"> 30 октября 2019 года </w:t>
      </w:r>
    </w:p>
    <w:p w:rsidR="000B1732" w:rsidRPr="00C64E6A" w:rsidRDefault="000B1732" w:rsidP="000B173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СТАТЬЯ 1.</w:t>
      </w: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CA5818">
        <w:rPr>
          <w:szCs w:val="28"/>
          <w:lang w:eastAsia="en-US"/>
        </w:rPr>
        <w:t>Внести в Закон Приморского края от 2 декабря 2015 года № 732-КЗ "О стратегическом планировании в Приморском крае" (Ведомости Законодательного Собрания Приморского края, 2015, № 141, стр. 73</w:t>
      </w:r>
      <w:r>
        <w:rPr>
          <w:szCs w:val="28"/>
          <w:lang w:eastAsia="en-US"/>
        </w:rPr>
        <w:t xml:space="preserve">; 2018, </w:t>
      </w:r>
      <w:r>
        <w:rPr>
          <w:szCs w:val="28"/>
          <w:lang w:eastAsia="en-US"/>
        </w:rPr>
        <w:br/>
        <w:t>№ 54, стр. 7</w:t>
      </w:r>
      <w:r w:rsidRPr="00CA5818">
        <w:rPr>
          <w:szCs w:val="28"/>
          <w:lang w:eastAsia="en-US"/>
        </w:rPr>
        <w:t>) следующие изменения:</w:t>
      </w: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1)по тексту Закона слова </w:t>
      </w:r>
      <w:r w:rsidRPr="00A53D65">
        <w:rPr>
          <w:szCs w:val="28"/>
          <w:lang w:eastAsia="en-US"/>
        </w:rPr>
        <w:t>"Администрация Приморского края" в соответствующем падеже заменить словами "Правительство Приморского края" в соответствующем падеже</w:t>
      </w:r>
      <w:r>
        <w:rPr>
          <w:szCs w:val="28"/>
          <w:lang w:eastAsia="en-US"/>
        </w:rPr>
        <w:t>;</w:t>
      </w: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2)пункт 4 статьи 6 признать утратившим силу;</w:t>
      </w: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3)в пункте 2 статьи 7 слова "</w:t>
      </w:r>
      <w:r w:rsidRPr="00F37B05">
        <w:rPr>
          <w:szCs w:val="28"/>
          <w:lang w:eastAsia="en-US"/>
        </w:rPr>
        <w:t>проекты государственных программ Приморского края, проекты о внесении изменений в государственные программы Приморского края,</w:t>
      </w:r>
      <w:r>
        <w:rPr>
          <w:szCs w:val="28"/>
          <w:lang w:eastAsia="en-US"/>
        </w:rPr>
        <w:t>" исключить;</w:t>
      </w: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4)статью 10 изложить в следующей редакции:</w:t>
      </w:r>
    </w:p>
    <w:p w:rsidR="000B1732" w:rsidRDefault="000B1732" w:rsidP="000B1732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E17699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"СТАТЬЯ 10. </w:t>
      </w:r>
      <w:r w:rsidRPr="00E17699">
        <w:rPr>
          <w:rFonts w:ascii="Times New Roman" w:hAnsi="Times New Roman" w:cs="Times New Roman"/>
          <w:b w:val="0"/>
          <w:sz w:val="28"/>
          <w:szCs w:val="28"/>
        </w:rPr>
        <w:t>ПОЛНОМОЧИЯ КОНТРОЛЬНО-СЧЕТНОЙ ПАЛАТЫ</w:t>
      </w:r>
    </w:p>
    <w:p w:rsidR="000B1732" w:rsidRDefault="000B1732" w:rsidP="000B1732">
      <w:pPr>
        <w:pStyle w:val="ConsPlusTitle"/>
        <w:ind w:left="2149" w:firstLine="11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Pr="00E17699">
        <w:rPr>
          <w:rFonts w:ascii="Times New Roman" w:hAnsi="Times New Roman" w:cs="Times New Roman"/>
          <w:b w:val="0"/>
          <w:sz w:val="28"/>
          <w:szCs w:val="28"/>
        </w:rPr>
        <w:t>ПРИМОРСКОГО КРАЯ В СФЕРЕ</w:t>
      </w:r>
    </w:p>
    <w:p w:rsidR="000B1732" w:rsidRPr="00E17699" w:rsidRDefault="000B1732" w:rsidP="000B1732">
      <w:pPr>
        <w:pStyle w:val="ConsPlusTitle"/>
        <w:ind w:left="2149" w:firstLine="11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E17699">
        <w:rPr>
          <w:rFonts w:ascii="Times New Roman" w:hAnsi="Times New Roman" w:cs="Times New Roman"/>
          <w:b w:val="0"/>
          <w:sz w:val="28"/>
          <w:szCs w:val="28"/>
        </w:rPr>
        <w:t xml:space="preserve"> СТРАТЕГИЧЕСКОГО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17699">
        <w:rPr>
          <w:rFonts w:ascii="Times New Roman" w:hAnsi="Times New Roman" w:cs="Times New Roman"/>
          <w:b w:val="0"/>
          <w:sz w:val="28"/>
          <w:szCs w:val="28"/>
        </w:rPr>
        <w:t>ПЛАНИРОВАНИЯ</w:t>
      </w:r>
    </w:p>
    <w:p w:rsidR="000B1732" w:rsidRDefault="000B1732" w:rsidP="000B173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B1732" w:rsidRDefault="000B1732" w:rsidP="000B17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Контрольно-счетная палата Приморского края в сфере стратегического планирования:</w:t>
      </w:r>
    </w:p>
    <w:p w:rsidR="000B1732" w:rsidRDefault="000B1732" w:rsidP="000B17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1)осуществляет анализ бюджетного прогноза Приморского края на долгосрочный период и прогноза социально-экономического развития Приморского края на среднесрочный период;</w:t>
      </w:r>
    </w:p>
    <w:p w:rsidR="000B1732" w:rsidRDefault="000B1732" w:rsidP="000B17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2)осуществляет оценку исполнения бюджетного прогноза Приморского края на долгосрочный период и прогноза социально-экономического развития Приморского края на среднесрочный период; </w:t>
      </w:r>
    </w:p>
    <w:p w:rsidR="000B1732" w:rsidRDefault="000B1732" w:rsidP="000B17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3)осуществляет финансово-экономическую экспертизу проектов государственных программ Приморского края;</w:t>
      </w:r>
    </w:p>
    <w:p w:rsidR="000B1732" w:rsidRDefault="000B1732" w:rsidP="000B1732">
      <w:pPr>
        <w:ind w:firstLine="709"/>
        <w:jc w:val="both"/>
        <w:rPr>
          <w:szCs w:val="28"/>
        </w:rPr>
      </w:pPr>
      <w:r>
        <w:rPr>
          <w:szCs w:val="28"/>
        </w:rPr>
        <w:t xml:space="preserve">4)осуществляет контроль за исполнением государственных программ Приморского края, </w:t>
      </w:r>
      <w:r w:rsidRPr="00553F15">
        <w:rPr>
          <w:szCs w:val="28"/>
        </w:rPr>
        <w:t>оценку реализуемости, рисков и результатов достижения целей, предусмотренных государственными программами Приморского края</w:t>
      </w:r>
      <w:r>
        <w:rPr>
          <w:szCs w:val="28"/>
        </w:rPr>
        <w:t>;</w:t>
      </w:r>
    </w:p>
    <w:p w:rsidR="000B1732" w:rsidRDefault="000B1732" w:rsidP="000B1732">
      <w:pPr>
        <w:ind w:firstLine="709"/>
        <w:jc w:val="both"/>
        <w:rPr>
          <w:szCs w:val="28"/>
        </w:rPr>
      </w:pPr>
      <w:r>
        <w:rPr>
          <w:szCs w:val="28"/>
        </w:rPr>
        <w:t>5)осуществляет иные полномочия в сфере стратегического планирования в соответствии с действующим законодательством.";</w:t>
      </w: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5)в статье 12:</w:t>
      </w: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а)часть 4 дополнить пунктом 6</w:t>
      </w:r>
      <w:r w:rsidRPr="005511E5">
        <w:rPr>
          <w:szCs w:val="28"/>
          <w:vertAlign w:val="superscript"/>
          <w:lang w:eastAsia="en-US"/>
        </w:rPr>
        <w:t>1</w:t>
      </w:r>
      <w:r>
        <w:rPr>
          <w:szCs w:val="28"/>
          <w:lang w:eastAsia="en-US"/>
        </w:rPr>
        <w:t xml:space="preserve"> следующего содержания:</w:t>
      </w: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"6</w:t>
      </w:r>
      <w:r w:rsidRPr="005511E5">
        <w:rPr>
          <w:szCs w:val="28"/>
          <w:vertAlign w:val="superscript"/>
          <w:lang w:eastAsia="en-US"/>
        </w:rPr>
        <w:t>1</w:t>
      </w:r>
      <w:r>
        <w:rPr>
          <w:szCs w:val="28"/>
          <w:lang w:eastAsia="en-US"/>
        </w:rPr>
        <w:t>)</w:t>
      </w:r>
      <w:r w:rsidRPr="00B05769">
        <w:rPr>
          <w:szCs w:val="28"/>
          <w:lang w:eastAsia="en-US"/>
        </w:rPr>
        <w:t xml:space="preserve">прогноз баланса трудовых ресурсов Приморского края, в том числе </w:t>
      </w:r>
      <w:r w:rsidRPr="00B05769">
        <w:rPr>
          <w:szCs w:val="28"/>
          <w:lang w:eastAsia="en-US"/>
        </w:rPr>
        <w:lastRenderedPageBreak/>
        <w:t>потребность в привлечении иностранных работников по отдельным видам экономической деятельности;</w:t>
      </w:r>
      <w:r>
        <w:rPr>
          <w:szCs w:val="28"/>
          <w:lang w:eastAsia="en-US"/>
        </w:rPr>
        <w:t>";</w:t>
      </w: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б)часть 6 дополнить словами "</w:t>
      </w:r>
      <w:r w:rsidRPr="002A02DB">
        <w:rPr>
          <w:szCs w:val="28"/>
          <w:lang w:eastAsia="en-US"/>
        </w:rPr>
        <w:t xml:space="preserve">и в </w:t>
      </w:r>
      <w:r>
        <w:rPr>
          <w:szCs w:val="28"/>
          <w:lang w:eastAsia="en-US"/>
        </w:rPr>
        <w:t>10-</w:t>
      </w:r>
      <w:r w:rsidRPr="002A02DB">
        <w:rPr>
          <w:szCs w:val="28"/>
          <w:lang w:eastAsia="en-US"/>
        </w:rPr>
        <w:t>дневный срок со дня его утверждения размещается на официальном сайте Правительства Приморского края в информационно-телекоммуникационной сети "Интернет"</w:t>
      </w:r>
      <w:r>
        <w:rPr>
          <w:szCs w:val="28"/>
          <w:lang w:eastAsia="en-US"/>
        </w:rPr>
        <w:t>;</w:t>
      </w: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6)в статье 14:</w:t>
      </w: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а)часть 3 дополнить пунктом 4</w:t>
      </w:r>
      <w:r w:rsidRPr="00891909">
        <w:rPr>
          <w:szCs w:val="28"/>
          <w:vertAlign w:val="superscript"/>
          <w:lang w:eastAsia="en-US"/>
        </w:rPr>
        <w:t>1</w:t>
      </w:r>
      <w:r>
        <w:rPr>
          <w:szCs w:val="28"/>
          <w:lang w:eastAsia="en-US"/>
        </w:rPr>
        <w:t xml:space="preserve"> следующего содержания:</w:t>
      </w: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"4</w:t>
      </w:r>
      <w:r w:rsidRPr="00891909">
        <w:rPr>
          <w:szCs w:val="28"/>
          <w:vertAlign w:val="superscript"/>
          <w:lang w:eastAsia="en-US"/>
        </w:rPr>
        <w:t>1</w:t>
      </w:r>
      <w:r>
        <w:rPr>
          <w:szCs w:val="28"/>
          <w:lang w:eastAsia="en-US"/>
        </w:rPr>
        <w:t>)</w:t>
      </w:r>
      <w:r w:rsidRPr="007344B8">
        <w:rPr>
          <w:szCs w:val="28"/>
          <w:lang w:eastAsia="en-US"/>
        </w:rPr>
        <w:t>прогноз баланса трудовых ресурсов Приморского края, в том числе потребность в привлечении иностранных работников по отдельным видам экономической деятельности;</w:t>
      </w:r>
      <w:r>
        <w:rPr>
          <w:szCs w:val="28"/>
          <w:lang w:eastAsia="en-US"/>
        </w:rPr>
        <w:t>";</w:t>
      </w: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б)дополнить частью 4</w:t>
      </w:r>
      <w:r w:rsidRPr="007344B8">
        <w:rPr>
          <w:szCs w:val="28"/>
          <w:vertAlign w:val="superscript"/>
          <w:lang w:eastAsia="en-US"/>
        </w:rPr>
        <w:t>1</w:t>
      </w:r>
      <w:r>
        <w:rPr>
          <w:szCs w:val="28"/>
          <w:lang w:eastAsia="en-US"/>
        </w:rPr>
        <w:t xml:space="preserve"> следующего содержания:</w:t>
      </w: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"4</w:t>
      </w:r>
      <w:r w:rsidRPr="007344B8">
        <w:rPr>
          <w:szCs w:val="28"/>
          <w:vertAlign w:val="superscript"/>
          <w:lang w:eastAsia="en-US"/>
        </w:rPr>
        <w:t>1</w:t>
      </w:r>
      <w:r>
        <w:rPr>
          <w:szCs w:val="28"/>
          <w:lang w:eastAsia="en-US"/>
        </w:rPr>
        <w:t>.</w:t>
      </w:r>
      <w:r w:rsidRPr="007344B8">
        <w:rPr>
          <w:szCs w:val="28"/>
          <w:lang w:eastAsia="en-US"/>
        </w:rPr>
        <w:t xml:space="preserve">Прогноз социально-экономического развития Приморского края на среднесрочный период в </w:t>
      </w:r>
      <w:r>
        <w:rPr>
          <w:szCs w:val="28"/>
          <w:lang w:eastAsia="en-US"/>
        </w:rPr>
        <w:t>10-</w:t>
      </w:r>
      <w:r w:rsidRPr="007344B8">
        <w:rPr>
          <w:szCs w:val="28"/>
          <w:lang w:eastAsia="en-US"/>
        </w:rPr>
        <w:t>дневный срок со дня его одобрения размещается на официальном сайте Правительства Приморского края в информационно-телекоммуникационной сети "Интернет".</w:t>
      </w:r>
      <w:r>
        <w:rPr>
          <w:szCs w:val="28"/>
          <w:lang w:eastAsia="en-US"/>
        </w:rPr>
        <w:t>";</w:t>
      </w: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7)часть 5 статьи 16 признать утратившей силу.</w:t>
      </w: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СТАТЬЯ 2.</w:t>
      </w: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1.Настоящий Закон вступает в силу со дня его официального опубликования, за исключением пунктов 1, 5 и 6 статьи 1 настоящего Закона.</w:t>
      </w: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2.Пункты 1, 5 и 6 статьи 1 настоящего Закона вступают в силу </w:t>
      </w:r>
      <w:r>
        <w:rPr>
          <w:szCs w:val="28"/>
          <w:lang w:eastAsia="en-US"/>
        </w:rPr>
        <w:br/>
        <w:t xml:space="preserve">с 1 января 2020 года. </w:t>
      </w: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0B1732" w:rsidRDefault="000B1732" w:rsidP="000B17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78079F" w:rsidRDefault="0078079F" w:rsidP="0078079F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Исполняющая обязанности</w:t>
      </w:r>
    </w:p>
    <w:p w:rsidR="0078079F" w:rsidRDefault="0078079F" w:rsidP="0078079F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Губернатора края                                                                               В.Г. Щербина</w:t>
      </w:r>
    </w:p>
    <w:p w:rsidR="007F0F6D" w:rsidRDefault="007F0F6D" w:rsidP="007F0F6D">
      <w:pPr>
        <w:pStyle w:val="ConsPlusNormal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F0F6D" w:rsidRPr="007F0F6D" w:rsidRDefault="007F0F6D" w:rsidP="007F0F6D">
      <w:pPr>
        <w:pStyle w:val="ConsPlusNormal"/>
        <w:ind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F0F6D">
        <w:rPr>
          <w:rFonts w:ascii="Times New Roman" w:hAnsi="Times New Roman" w:cs="Times New Roman"/>
          <w:bCs/>
          <w:color w:val="000000"/>
          <w:sz w:val="28"/>
          <w:szCs w:val="28"/>
        </w:rPr>
        <w:t>г. Вла</w:t>
      </w:r>
      <w:bookmarkStart w:id="0" w:name="_GoBack"/>
      <w:bookmarkEnd w:id="0"/>
      <w:r w:rsidRPr="007F0F6D">
        <w:rPr>
          <w:rFonts w:ascii="Times New Roman" w:hAnsi="Times New Roman" w:cs="Times New Roman"/>
          <w:bCs/>
          <w:color w:val="000000"/>
          <w:sz w:val="28"/>
          <w:szCs w:val="28"/>
        </w:rPr>
        <w:t>дивосток</w:t>
      </w:r>
    </w:p>
    <w:p w:rsidR="007F0F6D" w:rsidRPr="007F0F6D" w:rsidRDefault="007F0F6D" w:rsidP="007F0F6D">
      <w:pPr>
        <w:pStyle w:val="ConsPlusNormal"/>
        <w:ind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F0F6D">
        <w:rPr>
          <w:rFonts w:ascii="Times New Roman" w:hAnsi="Times New Roman" w:cs="Times New Roman"/>
          <w:bCs/>
          <w:color w:val="000000"/>
          <w:sz w:val="28"/>
          <w:szCs w:val="28"/>
        </w:rPr>
        <w:t>7 ноября 2019 года</w:t>
      </w:r>
    </w:p>
    <w:p w:rsidR="0078079F" w:rsidRDefault="007F0F6D" w:rsidP="007F0F6D">
      <w:pPr>
        <w:pStyle w:val="ConsPlusNormal"/>
        <w:ind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F0F6D">
        <w:rPr>
          <w:rFonts w:ascii="Times New Roman" w:hAnsi="Times New Roman" w:cs="Times New Roman"/>
          <w:bCs/>
          <w:color w:val="000000"/>
          <w:sz w:val="28"/>
          <w:szCs w:val="28"/>
        </w:rPr>
        <w:t>№ 61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7F0F6D">
        <w:rPr>
          <w:rFonts w:ascii="Times New Roman" w:hAnsi="Times New Roman" w:cs="Times New Roman"/>
          <w:bCs/>
          <w:color w:val="000000"/>
          <w:sz w:val="28"/>
          <w:szCs w:val="28"/>
        </w:rPr>
        <w:t>-КЗ</w:t>
      </w:r>
    </w:p>
    <w:p w:rsidR="0078079F" w:rsidRDefault="0078079F" w:rsidP="0078079F">
      <w:pPr>
        <w:pStyle w:val="ConsPlusNormal"/>
        <w:ind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8079F" w:rsidRPr="0078079F" w:rsidRDefault="0078079F" w:rsidP="0078079F">
      <w:pPr>
        <w:pStyle w:val="ConsPlusNormal"/>
        <w:ind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E0544" w:rsidRPr="0078079F" w:rsidRDefault="00BE0544" w:rsidP="00347DEE"/>
    <w:sectPr w:rsidR="00BE0544" w:rsidRPr="0078079F" w:rsidSect="000B173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C5A" w:rsidRDefault="00EE3C5A">
      <w:r>
        <w:separator/>
      </w:r>
    </w:p>
  </w:endnote>
  <w:endnote w:type="continuationSeparator" w:id="0">
    <w:p w:rsidR="00EE3C5A" w:rsidRDefault="00EE3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C5A" w:rsidRDefault="00EE3C5A">
      <w:r>
        <w:separator/>
      </w:r>
    </w:p>
  </w:footnote>
  <w:footnote w:type="continuationSeparator" w:id="0">
    <w:p w:rsidR="00EE3C5A" w:rsidRDefault="00EE3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0B1732" w:rsidP="000B173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F0F6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1732"/>
    <w:rsid w:val="000249DE"/>
    <w:rsid w:val="0003291F"/>
    <w:rsid w:val="00070CED"/>
    <w:rsid w:val="000B1732"/>
    <w:rsid w:val="00347DEE"/>
    <w:rsid w:val="00357555"/>
    <w:rsid w:val="00380EE1"/>
    <w:rsid w:val="00391FB1"/>
    <w:rsid w:val="003A180C"/>
    <w:rsid w:val="003B26E7"/>
    <w:rsid w:val="0047435B"/>
    <w:rsid w:val="005A2827"/>
    <w:rsid w:val="006E2ABA"/>
    <w:rsid w:val="0078079F"/>
    <w:rsid w:val="007F0F6D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E3C5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044C1D"/>
  <w15:docId w15:val="{17DFFB24-3082-4A2B-8216-F023C01EB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0B1732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4">
    <w:name w:val="Верхний колонтитул Знак"/>
    <w:link w:val="a3"/>
    <w:uiPriority w:val="99"/>
    <w:rsid w:val="000B1732"/>
    <w:rPr>
      <w:sz w:val="28"/>
    </w:rPr>
  </w:style>
  <w:style w:type="paragraph" w:styleId="a6">
    <w:name w:val="Balloon Text"/>
    <w:basedOn w:val="a"/>
    <w:link w:val="a7"/>
    <w:semiHidden/>
    <w:unhideWhenUsed/>
    <w:rsid w:val="000B17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0B173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807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6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2019-10-30T06:41:00Z</cp:lastPrinted>
  <dcterms:created xsi:type="dcterms:W3CDTF">2019-11-07T06:54:00Z</dcterms:created>
  <dcterms:modified xsi:type="dcterms:W3CDTF">2019-11-07T06:54:00Z</dcterms:modified>
</cp:coreProperties>
</file>