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412173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029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0293">
              <w:rPr>
                <w:szCs w:val="28"/>
              </w:rPr>
              <w:t>1735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0293" w:rsidP="00D55F85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"О внесении изменений в Закон Приморского края "О </w:t>
            </w:r>
            <w:proofErr w:type="spellStart"/>
            <w:r>
              <w:rPr>
                <w:szCs w:val="28"/>
              </w:rPr>
              <w:t>рыбохозяй</w:t>
            </w:r>
            <w:r w:rsidR="000D4DC6">
              <w:rPr>
                <w:szCs w:val="28"/>
              </w:rPr>
              <w:t>-</w:t>
            </w:r>
            <w:r>
              <w:rPr>
                <w:szCs w:val="28"/>
              </w:rPr>
              <w:t>ственной</w:t>
            </w:r>
            <w:proofErr w:type="spellEnd"/>
            <w:r>
              <w:rPr>
                <w:szCs w:val="28"/>
              </w:rPr>
              <w:t xml:space="preserve"> деятельности в </w:t>
            </w:r>
            <w:proofErr w:type="gramStart"/>
            <w:r>
              <w:rPr>
                <w:szCs w:val="28"/>
              </w:rPr>
              <w:t>Примор</w:t>
            </w:r>
            <w:r w:rsidR="000D4DC6"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ском</w:t>
            </w:r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290293" w:rsidRDefault="000B3FB2">
            <w:pPr>
              <w:jc w:val="both"/>
            </w:pPr>
          </w:p>
        </w:tc>
      </w:tr>
    </w:tbl>
    <w:p w:rsidR="00290293" w:rsidRDefault="00290293" w:rsidP="00290293">
      <w:pPr>
        <w:ind w:firstLine="709"/>
      </w:pPr>
      <w:r>
        <w:t>Законодательное Собрание Приморского края</w:t>
      </w:r>
    </w:p>
    <w:p w:rsidR="00290293" w:rsidRDefault="00290293" w:rsidP="00290293"/>
    <w:p w:rsidR="00290293" w:rsidRDefault="00290293" w:rsidP="00290293">
      <w:r>
        <w:t>ПОСТАНОВЛЯЕТ:</w:t>
      </w:r>
    </w:p>
    <w:p w:rsidR="00290293" w:rsidRDefault="00290293" w:rsidP="00290293"/>
    <w:p w:rsidR="00290293" w:rsidRDefault="00290293" w:rsidP="00290293">
      <w:pPr>
        <w:ind w:firstLine="709"/>
        <w:jc w:val="both"/>
      </w:pPr>
      <w:r>
        <w:t xml:space="preserve">1.Принять </w:t>
      </w:r>
      <w:r w:rsidR="00713E1F">
        <w:rPr>
          <w:szCs w:val="28"/>
        </w:rPr>
        <w:t>З</w:t>
      </w:r>
      <w:r>
        <w:rPr>
          <w:szCs w:val="28"/>
        </w:rPr>
        <w:t>акон Приморского края "О внесении изменений в Закон Приморского края "О рыбохозяйственной деятельности в Приморском крае"</w:t>
      </w:r>
      <w:r>
        <w:t>.</w:t>
      </w:r>
    </w:p>
    <w:p w:rsidR="00290293" w:rsidRDefault="00290293" w:rsidP="00290293">
      <w:pPr>
        <w:ind w:firstLine="709"/>
        <w:jc w:val="both"/>
      </w:pPr>
    </w:p>
    <w:p w:rsidR="00290293" w:rsidRDefault="00290293" w:rsidP="0029029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90293" w:rsidRDefault="00290293" w:rsidP="00290293">
      <w:pPr>
        <w:ind w:firstLine="709"/>
        <w:jc w:val="both"/>
      </w:pPr>
      <w:r>
        <w:t xml:space="preserve"> </w:t>
      </w:r>
    </w:p>
    <w:p w:rsidR="00290293" w:rsidRDefault="00290293" w:rsidP="0029029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90293" w:rsidRDefault="00290293" w:rsidP="00290293"/>
    <w:p w:rsidR="00290293" w:rsidRDefault="00290293" w:rsidP="00290293"/>
    <w:p w:rsidR="00290293" w:rsidRDefault="00290293" w:rsidP="00290293"/>
    <w:p w:rsidR="00290293" w:rsidRDefault="00290293" w:rsidP="00290293">
      <w:r>
        <w:t>Председатель</w:t>
      </w:r>
    </w:p>
    <w:p w:rsidR="000B3FB2" w:rsidRDefault="00290293" w:rsidP="00290293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336" w:rsidRDefault="00260336">
      <w:r>
        <w:separator/>
      </w:r>
    </w:p>
  </w:endnote>
  <w:endnote w:type="continuationSeparator" w:id="0">
    <w:p w:rsidR="00260336" w:rsidRDefault="0026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336" w:rsidRDefault="00260336">
      <w:r>
        <w:separator/>
      </w:r>
    </w:p>
  </w:footnote>
  <w:footnote w:type="continuationSeparator" w:id="0">
    <w:p w:rsidR="00260336" w:rsidRDefault="0026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293"/>
    <w:rsid w:val="00057575"/>
    <w:rsid w:val="000B3FB2"/>
    <w:rsid w:val="000D4DC6"/>
    <w:rsid w:val="000D628E"/>
    <w:rsid w:val="000E5228"/>
    <w:rsid w:val="00123119"/>
    <w:rsid w:val="001319DB"/>
    <w:rsid w:val="00155F7F"/>
    <w:rsid w:val="001E1686"/>
    <w:rsid w:val="00240A18"/>
    <w:rsid w:val="00260336"/>
    <w:rsid w:val="00277EA2"/>
    <w:rsid w:val="00290293"/>
    <w:rsid w:val="002A0C0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13E1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398F5"/>
  <w15:docId w15:val="{7E54714F-0EA0-4929-B3EE-0CB2F039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3</cp:revision>
  <cp:lastPrinted>2019-11-01T03:52:00Z</cp:lastPrinted>
  <dcterms:created xsi:type="dcterms:W3CDTF">2019-10-30T04:36:00Z</dcterms:created>
  <dcterms:modified xsi:type="dcterms:W3CDTF">2019-11-01T03:52:00Z</dcterms:modified>
</cp:coreProperties>
</file>