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165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F10E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F10E6" w:rsidRPr="002F10E6">
              <w:rPr>
                <w:szCs w:val="28"/>
              </w:rPr>
              <w:t>1720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F10E6" w:rsidP="00D55F85">
            <w:pPr>
              <w:ind w:left="-108"/>
              <w:jc w:val="both"/>
            </w:pPr>
            <w:r>
              <w:t>О Законе Приморского края                   "</w:t>
            </w:r>
            <w:r w:rsidRPr="006D1323">
              <w:t xml:space="preserve">О передаче отдельных </w:t>
            </w:r>
            <w:proofErr w:type="spellStart"/>
            <w:proofErr w:type="gramStart"/>
            <w:r w:rsidRPr="006D1323">
              <w:t>государ</w:t>
            </w:r>
            <w:r>
              <w:t>-</w:t>
            </w:r>
            <w:r w:rsidRPr="006D1323">
              <w:t>ственных</w:t>
            </w:r>
            <w:proofErr w:type="spellEnd"/>
            <w:proofErr w:type="gramEnd"/>
            <w:r w:rsidRPr="006D1323">
              <w:t xml:space="preserve"> полномочий Российской Федерации по назначению и осуществлению ежемесячной выплаты в связи с рождением (усыновлением) первого ребенка</w:t>
            </w:r>
            <w:r>
              <w:t>"</w:t>
            </w:r>
          </w:p>
          <w:p w:rsidR="000B3FB2" w:rsidRPr="002F10E6" w:rsidRDefault="000B3FB2">
            <w:pPr>
              <w:jc w:val="both"/>
            </w:pPr>
          </w:p>
        </w:tc>
      </w:tr>
    </w:tbl>
    <w:p w:rsidR="002F10E6" w:rsidRDefault="002F10E6" w:rsidP="002F10E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10E6" w:rsidRPr="003E384A" w:rsidRDefault="002F10E6" w:rsidP="002F10E6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FD3C6A">
        <w:rPr>
          <w:sz w:val="28"/>
          <w:szCs w:val="28"/>
        </w:rPr>
        <w:t>"</w:t>
      </w:r>
      <w:r w:rsidRPr="006D1323">
        <w:rPr>
          <w:sz w:val="28"/>
          <w:szCs w:val="28"/>
        </w:rPr>
        <w:t xml:space="preserve">О передаче отдельных государственных полномочий Российской Федерации по назначению </w:t>
      </w:r>
      <w:r>
        <w:rPr>
          <w:sz w:val="28"/>
          <w:szCs w:val="28"/>
        </w:rPr>
        <w:br/>
      </w:r>
      <w:r w:rsidRPr="006D1323">
        <w:rPr>
          <w:sz w:val="28"/>
          <w:szCs w:val="28"/>
        </w:rPr>
        <w:t>и осуществлению ежемесячной выплаты в связи с рождением (усыновлением) первого ребенка</w:t>
      </w:r>
      <w:r w:rsidRPr="003E384A">
        <w:rPr>
          <w:sz w:val="28"/>
          <w:szCs w:val="28"/>
        </w:rPr>
        <w:t>".</w:t>
      </w:r>
    </w:p>
    <w:p w:rsidR="002F10E6" w:rsidRPr="003E384A" w:rsidRDefault="002F10E6" w:rsidP="002F10E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F10E6" w:rsidRDefault="002F10E6" w:rsidP="002F10E6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2F10E6" w:rsidRDefault="002F10E6" w:rsidP="002F10E6">
      <w:r>
        <w:t>Законодательного Собрания                                                                  А.И. Ролик</w:t>
      </w:r>
    </w:p>
    <w:p w:rsidR="002F10E6" w:rsidRDefault="002F10E6" w:rsidP="002F10E6"/>
    <w:p w:rsidR="002F10E6" w:rsidRDefault="002F10E6" w:rsidP="002F10E6"/>
    <w:p w:rsidR="002F10E6" w:rsidRDefault="002F10E6" w:rsidP="002F10E6"/>
    <w:p w:rsidR="002F10E6" w:rsidRDefault="002F10E6" w:rsidP="002F10E6"/>
    <w:p w:rsidR="002F10E6" w:rsidRDefault="002F10E6" w:rsidP="002F10E6"/>
    <w:p w:rsidR="002F10E6" w:rsidRDefault="002F10E6" w:rsidP="002F10E6"/>
    <w:p w:rsidR="002F10E6" w:rsidRDefault="002F10E6" w:rsidP="002F10E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B1" w:rsidRDefault="004901B1">
      <w:r>
        <w:separator/>
      </w:r>
    </w:p>
  </w:endnote>
  <w:endnote w:type="continuationSeparator" w:id="0">
    <w:p w:rsidR="004901B1" w:rsidRDefault="0049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B1" w:rsidRDefault="004901B1">
      <w:r>
        <w:separator/>
      </w:r>
    </w:p>
  </w:footnote>
  <w:footnote w:type="continuationSeparator" w:id="0">
    <w:p w:rsidR="004901B1" w:rsidRDefault="00490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10E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F10E6"/>
    <w:rsid w:val="00317520"/>
    <w:rsid w:val="003325F4"/>
    <w:rsid w:val="00392E21"/>
    <w:rsid w:val="004529F0"/>
    <w:rsid w:val="004901B1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33A33"/>
  <w15:docId w15:val="{4012D760-10D8-47DA-8EA4-9BF8F30A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2F10E6"/>
    <w:rPr>
      <w:sz w:val="20"/>
    </w:rPr>
  </w:style>
  <w:style w:type="character" w:customStyle="1" w:styleId="a7">
    <w:name w:val="Основной текст Знак"/>
    <w:basedOn w:val="a0"/>
    <w:link w:val="a6"/>
    <w:rsid w:val="002F1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2019-10-30T04:36:00Z</cp:lastPrinted>
  <dcterms:created xsi:type="dcterms:W3CDTF">2019-10-30T04:35:00Z</dcterms:created>
  <dcterms:modified xsi:type="dcterms:W3CDTF">2019-10-30T04:37:00Z</dcterms:modified>
</cp:coreProperties>
</file>