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395821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57D6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57D68">
              <w:rPr>
                <w:szCs w:val="28"/>
              </w:rPr>
              <w:t>30.10.2019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57D68" w:rsidRPr="00157D68">
              <w:rPr>
                <w:szCs w:val="28"/>
              </w:rPr>
              <w:t>1709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57D68" w:rsidP="00D55F85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"О </w:t>
            </w:r>
            <w:proofErr w:type="gramStart"/>
            <w:r>
              <w:t>стратеги</w:t>
            </w:r>
            <w:r>
              <w:t>-</w:t>
            </w:r>
            <w:proofErr w:type="spellStart"/>
            <w:r>
              <w:t>ческом</w:t>
            </w:r>
            <w:proofErr w:type="spellEnd"/>
            <w:proofErr w:type="gramEnd"/>
            <w:r>
              <w:t xml:space="preserve"> планировании в Приморском крае"</w:t>
            </w:r>
          </w:p>
          <w:p w:rsidR="000B3FB2" w:rsidRPr="00157D68" w:rsidRDefault="000B3FB2">
            <w:pPr>
              <w:jc w:val="both"/>
            </w:pPr>
          </w:p>
        </w:tc>
      </w:tr>
    </w:tbl>
    <w:p w:rsidR="00157D68" w:rsidRDefault="00157D68" w:rsidP="00157D68">
      <w:pPr>
        <w:ind w:firstLine="720"/>
      </w:pPr>
      <w:r>
        <w:t xml:space="preserve">Законодательное Собрание Приморского края </w:t>
      </w:r>
    </w:p>
    <w:p w:rsidR="00157D68" w:rsidRDefault="00157D68" w:rsidP="00157D68"/>
    <w:p w:rsidR="00157D68" w:rsidRDefault="00157D68" w:rsidP="00157D68">
      <w:r>
        <w:t>ПОСТАНОВЛЯЕТ:</w:t>
      </w:r>
    </w:p>
    <w:p w:rsidR="00157D68" w:rsidRDefault="00157D68" w:rsidP="00157D68"/>
    <w:p w:rsidR="00157D68" w:rsidRDefault="00157D68" w:rsidP="00157D68">
      <w:pPr>
        <w:jc w:val="both"/>
      </w:pPr>
      <w:r>
        <w:tab/>
        <w:t xml:space="preserve">1.Принять Закон Приморского края </w:t>
      </w:r>
      <w:r w:rsidRPr="00FC4937">
        <w:t xml:space="preserve">"О внесении изменений в Закон Приморского края </w:t>
      </w:r>
      <w:r>
        <w:t>"О стратегическом планировании в Приморском крае".</w:t>
      </w:r>
    </w:p>
    <w:p w:rsidR="00157D68" w:rsidRDefault="00157D68" w:rsidP="00157D68">
      <w:pPr>
        <w:jc w:val="both"/>
      </w:pPr>
    </w:p>
    <w:p w:rsidR="00157D68" w:rsidRDefault="00157D68" w:rsidP="00157D68">
      <w:pPr>
        <w:jc w:val="both"/>
      </w:pPr>
      <w:r>
        <w:tab/>
        <w:t>2.</w:t>
      </w:r>
      <w:r w:rsidRPr="007B28EE">
        <w:t>Направить указанный Закон Губернатору Приморского края для обнародования.</w:t>
      </w:r>
    </w:p>
    <w:p w:rsidR="00157D68" w:rsidRDefault="00157D68" w:rsidP="00157D68">
      <w:pPr>
        <w:jc w:val="both"/>
      </w:pPr>
    </w:p>
    <w:p w:rsidR="00157D68" w:rsidRDefault="00157D68" w:rsidP="00157D68">
      <w:pPr>
        <w:jc w:val="both"/>
      </w:pPr>
      <w:r>
        <w:tab/>
        <w:t>3.Настоящее постановление вступает в силу со дня его принятия.</w:t>
      </w:r>
    </w:p>
    <w:p w:rsidR="00157D68" w:rsidRDefault="00157D68" w:rsidP="00157D68">
      <w:pPr>
        <w:jc w:val="both"/>
      </w:pPr>
      <w:bookmarkStart w:id="0" w:name="_GoBack"/>
      <w:bookmarkEnd w:id="0"/>
    </w:p>
    <w:p w:rsidR="00157D68" w:rsidRDefault="00157D68" w:rsidP="00157D68">
      <w:pPr>
        <w:jc w:val="both"/>
      </w:pPr>
    </w:p>
    <w:p w:rsidR="00157D68" w:rsidRDefault="00157D68" w:rsidP="00157D68">
      <w:pPr>
        <w:jc w:val="both"/>
      </w:pPr>
    </w:p>
    <w:p w:rsidR="00157D68" w:rsidRDefault="00157D68" w:rsidP="00157D68">
      <w:pPr>
        <w:jc w:val="both"/>
      </w:pPr>
      <w:r>
        <w:t>Председатель</w:t>
      </w:r>
    </w:p>
    <w:p w:rsidR="00157D68" w:rsidRDefault="00157D68" w:rsidP="00157D6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157D68" w:rsidRDefault="00157D68" w:rsidP="00157D6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1E8" w:rsidRDefault="002621E8">
      <w:r>
        <w:separator/>
      </w:r>
    </w:p>
  </w:endnote>
  <w:endnote w:type="continuationSeparator" w:id="0">
    <w:p w:rsidR="002621E8" w:rsidRDefault="00262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1E8" w:rsidRDefault="002621E8">
      <w:r>
        <w:separator/>
      </w:r>
    </w:p>
  </w:footnote>
  <w:footnote w:type="continuationSeparator" w:id="0">
    <w:p w:rsidR="002621E8" w:rsidRDefault="00262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7D68"/>
    <w:rsid w:val="00057575"/>
    <w:rsid w:val="000B3FB2"/>
    <w:rsid w:val="000D628E"/>
    <w:rsid w:val="000E5228"/>
    <w:rsid w:val="00123119"/>
    <w:rsid w:val="001319DB"/>
    <w:rsid w:val="00155F7F"/>
    <w:rsid w:val="00157D68"/>
    <w:rsid w:val="001E1686"/>
    <w:rsid w:val="00240A18"/>
    <w:rsid w:val="002621E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2990D5"/>
  <w15:docId w15:val="{DE1C2175-CB19-4C02-9D3D-EE1C856D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2019-10-30T06:30:00Z</cp:lastPrinted>
  <dcterms:created xsi:type="dcterms:W3CDTF">2019-10-30T06:29:00Z</dcterms:created>
  <dcterms:modified xsi:type="dcterms:W3CDTF">2019-10-30T06:30:00Z</dcterms:modified>
</cp:coreProperties>
</file>