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395702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C49E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30.10.2019 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49E7">
              <w:rPr>
                <w:szCs w:val="28"/>
              </w:rPr>
              <w:t>1723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49E7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 xml:space="preserve">Закон </w:t>
            </w:r>
            <w:r w:rsidRPr="00086F7C">
              <w:rPr>
                <w:szCs w:val="28"/>
              </w:rPr>
              <w:t xml:space="preserve">Приморского края </w:t>
            </w:r>
            <w:r w:rsidRPr="00233C1C">
              <w:t>"</w:t>
            </w:r>
            <w:r w:rsidRPr="00086F7C">
              <w:rPr>
                <w:szCs w:val="28"/>
              </w:rPr>
              <w:t>Об управлении собственностью Приморского края</w:t>
            </w:r>
            <w:r>
              <w:rPr>
                <w:szCs w:val="28"/>
              </w:rPr>
              <w:t>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4C49E7" w:rsidRDefault="004C49E7" w:rsidP="004C49E7">
      <w:pPr>
        <w:ind w:firstLine="720"/>
      </w:pPr>
      <w:r>
        <w:t>Законодательное Собрание Приморског</w:t>
      </w:r>
      <w:bookmarkStart w:id="0" w:name="_GoBack"/>
      <w:bookmarkEnd w:id="0"/>
      <w:r>
        <w:t xml:space="preserve">о края </w:t>
      </w:r>
    </w:p>
    <w:p w:rsidR="004C49E7" w:rsidRDefault="004C49E7" w:rsidP="004C49E7">
      <w:pPr>
        <w:ind w:firstLine="720"/>
      </w:pPr>
    </w:p>
    <w:p w:rsidR="004C49E7" w:rsidRDefault="004C49E7" w:rsidP="004C49E7">
      <w:r>
        <w:t>ПОСТАНОВЛЯЕТ:</w:t>
      </w:r>
    </w:p>
    <w:p w:rsidR="004C49E7" w:rsidRDefault="004C49E7" w:rsidP="004C49E7">
      <w:pPr>
        <w:ind w:firstLine="720"/>
      </w:pPr>
    </w:p>
    <w:p w:rsidR="004C49E7" w:rsidRDefault="004C49E7" w:rsidP="004C49E7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</w:t>
      </w:r>
      <w:r>
        <w:br/>
        <w:t xml:space="preserve">Закон </w:t>
      </w:r>
      <w:r w:rsidRPr="00086F7C">
        <w:rPr>
          <w:szCs w:val="28"/>
        </w:rPr>
        <w:t xml:space="preserve">Приморского края </w:t>
      </w:r>
      <w:r w:rsidRPr="00233C1C">
        <w:t>"</w:t>
      </w:r>
      <w:r w:rsidRPr="00086F7C">
        <w:rPr>
          <w:szCs w:val="28"/>
        </w:rPr>
        <w:t>Об управлении собственностью Приморского края</w:t>
      </w:r>
      <w:r>
        <w:rPr>
          <w:szCs w:val="28"/>
        </w:rPr>
        <w:t>"</w:t>
      </w:r>
      <w:r>
        <w:t xml:space="preserve"> в первом чтении.</w:t>
      </w:r>
    </w:p>
    <w:p w:rsidR="004C49E7" w:rsidRDefault="004C49E7" w:rsidP="004C49E7">
      <w:pPr>
        <w:ind w:firstLine="720"/>
        <w:jc w:val="both"/>
        <w:rPr>
          <w:szCs w:val="28"/>
        </w:rPr>
      </w:pPr>
    </w:p>
    <w:p w:rsidR="004C49E7" w:rsidRDefault="004C49E7" w:rsidP="004C49E7">
      <w:pPr>
        <w:ind w:firstLine="720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C49E7" w:rsidRDefault="004C49E7" w:rsidP="004C49E7">
      <w:pPr>
        <w:ind w:firstLine="720"/>
        <w:jc w:val="both"/>
      </w:pPr>
    </w:p>
    <w:p w:rsidR="004C49E7" w:rsidRDefault="004C49E7" w:rsidP="004C49E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4C49E7" w:rsidRDefault="004C49E7" w:rsidP="004C49E7">
      <w:pPr>
        <w:jc w:val="both"/>
      </w:pPr>
    </w:p>
    <w:p w:rsidR="004C49E7" w:rsidRDefault="004C49E7" w:rsidP="004C49E7">
      <w:pPr>
        <w:jc w:val="both"/>
      </w:pPr>
    </w:p>
    <w:p w:rsidR="004C49E7" w:rsidRDefault="004C49E7" w:rsidP="004C49E7">
      <w:pPr>
        <w:jc w:val="both"/>
      </w:pPr>
    </w:p>
    <w:p w:rsidR="004C49E7" w:rsidRDefault="004C49E7" w:rsidP="004C49E7">
      <w:pPr>
        <w:jc w:val="both"/>
      </w:pPr>
      <w:r>
        <w:t xml:space="preserve">Председатель </w:t>
      </w:r>
    </w:p>
    <w:p w:rsidR="000B3FB2" w:rsidRDefault="004C49E7" w:rsidP="004C49E7"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9E7" w:rsidRDefault="004C49E7">
      <w:r>
        <w:separator/>
      </w:r>
    </w:p>
  </w:endnote>
  <w:endnote w:type="continuationSeparator" w:id="0">
    <w:p w:rsidR="004C49E7" w:rsidRDefault="004C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9E7" w:rsidRDefault="004C49E7">
      <w:r>
        <w:separator/>
      </w:r>
    </w:p>
  </w:footnote>
  <w:footnote w:type="continuationSeparator" w:id="0">
    <w:p w:rsidR="004C49E7" w:rsidRDefault="004C4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49E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C49E7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94347"/>
  <w15:docId w15:val="{F39059BB-ACCA-43C5-991A-51EF0E83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2007-12-21T23:00:00Z</cp:lastPrinted>
  <dcterms:created xsi:type="dcterms:W3CDTF">2019-10-30T06:08:00Z</dcterms:created>
  <dcterms:modified xsi:type="dcterms:W3CDTF">2019-10-30T06:09:00Z</dcterms:modified>
</cp:coreProperties>
</file>