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394710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749C9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749C9">
              <w:rPr>
                <w:szCs w:val="28"/>
              </w:rPr>
              <w:t>30.10.2019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49C9" w:rsidRPr="00B749C9">
              <w:rPr>
                <w:szCs w:val="28"/>
              </w:rPr>
              <w:t>1712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749C9" w:rsidRDefault="00B749C9" w:rsidP="00B749C9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</w:t>
            </w:r>
            <w:r>
              <w:rPr>
                <w:szCs w:val="28"/>
              </w:rPr>
              <w:t>б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уполномоченном по правам ребенка в Приморском крае"</w:t>
            </w:r>
          </w:p>
          <w:p w:rsidR="000B3FB2" w:rsidRPr="00B749C9" w:rsidRDefault="000B3FB2">
            <w:pPr>
              <w:jc w:val="both"/>
            </w:pPr>
          </w:p>
        </w:tc>
      </w:tr>
    </w:tbl>
    <w:p w:rsidR="00B749C9" w:rsidRPr="009E27DC" w:rsidRDefault="00B749C9" w:rsidP="00B749C9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B749C9" w:rsidRPr="009E27DC" w:rsidRDefault="00B749C9" w:rsidP="00B749C9">
      <w:pPr>
        <w:rPr>
          <w:szCs w:val="28"/>
        </w:rPr>
      </w:pPr>
    </w:p>
    <w:p w:rsidR="00B749C9" w:rsidRPr="009E27DC" w:rsidRDefault="00B749C9" w:rsidP="00B749C9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B749C9" w:rsidRPr="009E27DC" w:rsidRDefault="00B749C9" w:rsidP="00B749C9">
      <w:pPr>
        <w:rPr>
          <w:szCs w:val="28"/>
        </w:rPr>
      </w:pPr>
    </w:p>
    <w:p w:rsidR="00B749C9" w:rsidRDefault="00B749C9" w:rsidP="00B749C9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 w:rsidRPr="002D7B55">
        <w:rPr>
          <w:szCs w:val="28"/>
        </w:rPr>
        <w:t>О</w:t>
      </w:r>
      <w:r>
        <w:rPr>
          <w:szCs w:val="28"/>
        </w:rPr>
        <w:t>б</w:t>
      </w:r>
      <w:r w:rsidRPr="002D7B55">
        <w:rPr>
          <w:szCs w:val="28"/>
        </w:rPr>
        <w:t xml:space="preserve"> </w:t>
      </w:r>
      <w:r>
        <w:rPr>
          <w:szCs w:val="28"/>
        </w:rPr>
        <w:t xml:space="preserve">уполномоченном </w:t>
      </w:r>
      <w:r>
        <w:rPr>
          <w:szCs w:val="28"/>
        </w:rPr>
        <w:br/>
        <w:t xml:space="preserve">по правам ребенка в Приморском крае" </w:t>
      </w:r>
      <w:r>
        <w:t>во втором чтении.</w:t>
      </w:r>
    </w:p>
    <w:p w:rsidR="00B749C9" w:rsidRDefault="00B749C9" w:rsidP="00B749C9">
      <w:pPr>
        <w:jc w:val="both"/>
      </w:pPr>
    </w:p>
    <w:p w:rsidR="00B749C9" w:rsidRDefault="00B749C9" w:rsidP="00B749C9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 xml:space="preserve">и защите прав граждан (Косьяненко)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B749C9" w:rsidRDefault="00B749C9" w:rsidP="00B749C9">
      <w:pPr>
        <w:jc w:val="both"/>
      </w:pPr>
    </w:p>
    <w:p w:rsidR="00B749C9" w:rsidRDefault="00B749C9" w:rsidP="00B749C9">
      <w:pPr>
        <w:jc w:val="both"/>
      </w:pPr>
      <w:r>
        <w:tab/>
        <w:t>3.Настоящее постановление вступает в силу со дня его принятия.</w:t>
      </w:r>
    </w:p>
    <w:p w:rsidR="00B749C9" w:rsidRDefault="00B749C9" w:rsidP="00B749C9">
      <w:pPr>
        <w:jc w:val="both"/>
      </w:pPr>
    </w:p>
    <w:p w:rsidR="00B749C9" w:rsidRPr="009E27DC" w:rsidRDefault="00B749C9" w:rsidP="00B749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749C9" w:rsidRPr="009E27DC" w:rsidRDefault="00B749C9" w:rsidP="00B749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B749C9" w:rsidRPr="009E27DC" w:rsidRDefault="00B749C9" w:rsidP="00B749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B749C9" w:rsidRPr="009E27DC" w:rsidRDefault="00B749C9" w:rsidP="00B749C9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 </w:t>
      </w:r>
      <w:r w:rsidRPr="009E27DC">
        <w:rPr>
          <w:szCs w:val="28"/>
        </w:rPr>
        <w:t xml:space="preserve"> </w:t>
      </w:r>
      <w:r>
        <w:rPr>
          <w:szCs w:val="28"/>
        </w:rPr>
        <w:t>А.И. Ролик</w:t>
      </w:r>
    </w:p>
    <w:p w:rsidR="00B749C9" w:rsidRPr="009E27DC" w:rsidRDefault="00B749C9" w:rsidP="00B749C9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0C9" w:rsidRDefault="004220C9">
      <w:r>
        <w:separator/>
      </w:r>
    </w:p>
  </w:endnote>
  <w:endnote w:type="continuationSeparator" w:id="0">
    <w:p w:rsidR="004220C9" w:rsidRDefault="0042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0C9" w:rsidRDefault="004220C9">
      <w:r>
        <w:separator/>
      </w:r>
    </w:p>
  </w:footnote>
  <w:footnote w:type="continuationSeparator" w:id="0">
    <w:p w:rsidR="004220C9" w:rsidRDefault="0042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49C9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220C9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749C9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70B2A0-4749-4D9F-9F07-5BE3B7B1D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2019-10-30T03:24:00Z</cp:lastPrinted>
  <dcterms:created xsi:type="dcterms:W3CDTF">2019-10-30T03:23:00Z</dcterms:created>
  <dcterms:modified xsi:type="dcterms:W3CDTF">2019-10-30T03:25:00Z</dcterms:modified>
</cp:coreProperties>
</file>