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31512364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D13127" w:rsidP="009A0621">
            <w:pPr>
              <w:ind w:left="-107"/>
              <w:rPr>
                <w:sz w:val="24"/>
              </w:rPr>
            </w:pPr>
            <w:r>
              <w:rPr>
                <w:sz w:val="24"/>
              </w:rPr>
              <w:t>0</w:t>
            </w:r>
            <w:r w:rsidR="009A0621">
              <w:rPr>
                <w:sz w:val="24"/>
              </w:rPr>
              <w:t>2</w:t>
            </w:r>
            <w:r w:rsidR="00A71FFA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A71FFA">
              <w:rPr>
                <w:sz w:val="24"/>
              </w:rPr>
              <w:t>0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9A0621" w:rsidP="00A71FF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</w:t>
            </w:r>
            <w:bookmarkStart w:id="0" w:name="_GoBack"/>
            <w:bookmarkEnd w:id="0"/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066BD6">
            <w:pPr>
              <w:jc w:val="both"/>
            </w:pPr>
            <w:r>
              <w:t xml:space="preserve">О проекте закона Приморского края </w:t>
            </w:r>
            <w:r w:rsidR="00DE4B3F" w:rsidRPr="00DE4B3F">
              <w:t xml:space="preserve">"О внесении изменений в Закон Приморского края </w:t>
            </w:r>
            <w:r w:rsidR="00A71FFA" w:rsidRPr="00A71FFA">
              <w:t xml:space="preserve">"О стратегическом планировании в Приморском крае" </w:t>
            </w:r>
            <w:r>
              <w:t xml:space="preserve"> (</w:t>
            </w:r>
            <w:r w:rsidR="00066BD6">
              <w:t xml:space="preserve">третье </w:t>
            </w:r>
            <w:r w:rsidR="00A84869">
              <w:t>чтение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"О внесении изменений в </w:t>
      </w:r>
      <w:r w:rsidR="00DE4B3F">
        <w:t>Закон</w:t>
      </w:r>
      <w:r>
        <w:t xml:space="preserve"> Приморского края</w:t>
      </w:r>
      <w:r w:rsidR="00A71FFA">
        <w:t xml:space="preserve"> </w:t>
      </w:r>
      <w:r w:rsidR="00A71FFA" w:rsidRPr="00A71FFA">
        <w:t>"О стратегическом планировании в Приморском крае"</w:t>
      </w:r>
      <w:r w:rsidR="00CA1B91">
        <w:t xml:space="preserve">, </w:t>
      </w:r>
      <w:r w:rsidR="00066BD6">
        <w:t xml:space="preserve">подготовленный к рассмотрению в третьем чтении,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7F3F78" w:rsidRPr="00944D9A" w:rsidRDefault="0026074E" w:rsidP="00066BD6">
      <w:pPr>
        <w:jc w:val="both"/>
      </w:pPr>
      <w:r>
        <w:tab/>
      </w:r>
      <w:proofErr w:type="spellStart"/>
      <w:r w:rsidR="007F3F78">
        <w:t>1</w:t>
      </w:r>
      <w:r w:rsidR="007F3F78" w:rsidRPr="00944D9A">
        <w:t>.Рассмотреть</w:t>
      </w:r>
      <w:proofErr w:type="spellEnd"/>
      <w:r w:rsidR="007F3F78" w:rsidRPr="00944D9A">
        <w:t xml:space="preserve"> проект закона Приморского края </w:t>
      </w:r>
      <w:r w:rsidR="007F3F78" w:rsidRPr="005C130D">
        <w:rPr>
          <w:szCs w:val="28"/>
        </w:rPr>
        <w:t xml:space="preserve">"О </w:t>
      </w:r>
      <w:r w:rsidR="007F3F78">
        <w:rPr>
          <w:szCs w:val="28"/>
        </w:rPr>
        <w:t xml:space="preserve">внесении изменений в Закон Приморского края </w:t>
      </w:r>
      <w:r w:rsidR="007F3F78" w:rsidRPr="005C130D">
        <w:rPr>
          <w:szCs w:val="28"/>
        </w:rPr>
        <w:t>"</w:t>
      </w:r>
      <w:r w:rsidR="007F3F78">
        <w:rPr>
          <w:szCs w:val="28"/>
        </w:rPr>
        <w:t>О стратегическом планировании в Приморском крае</w:t>
      </w:r>
      <w:r w:rsidR="007F3F78" w:rsidRPr="005C130D">
        <w:rPr>
          <w:szCs w:val="28"/>
        </w:rPr>
        <w:t>"</w:t>
      </w:r>
      <w:r w:rsidR="007F3F78" w:rsidRPr="00944D9A">
        <w:t xml:space="preserve"> </w:t>
      </w:r>
      <w:r w:rsidR="00C22B11" w:rsidRPr="00944D9A">
        <w:t>в</w:t>
      </w:r>
      <w:r w:rsidR="00066BD6">
        <w:t xml:space="preserve"> третьем </w:t>
      </w:r>
      <w:r w:rsidR="00C22B11" w:rsidRPr="00944D9A">
        <w:t xml:space="preserve">чтении </w:t>
      </w:r>
      <w:r w:rsidR="007F3F78" w:rsidRPr="00944D9A">
        <w:t xml:space="preserve">на очередном заседании Законодательного Собрания. </w:t>
      </w:r>
    </w:p>
    <w:p w:rsidR="007F3F78" w:rsidRPr="00944D9A" w:rsidRDefault="007F3F78" w:rsidP="007F3F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F3F78" w:rsidRPr="00944D9A" w:rsidRDefault="00066BD6" w:rsidP="007F3F78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>
        <w:t>2</w:t>
      </w:r>
      <w:r w:rsidR="007F3F78" w:rsidRPr="00944D9A">
        <w:t>.Рекомендовать</w:t>
      </w:r>
      <w:proofErr w:type="spellEnd"/>
      <w:r w:rsidR="007F3F78" w:rsidRPr="00944D9A">
        <w:t xml:space="preserve"> Законодательному Собранию принять указанный законопроект в</w:t>
      </w:r>
      <w:r>
        <w:t xml:space="preserve"> </w:t>
      </w:r>
      <w:proofErr w:type="gramStart"/>
      <w:r>
        <w:t>третьем</w:t>
      </w:r>
      <w:proofErr w:type="gramEnd"/>
      <w:r w:rsidR="00C22B11">
        <w:t xml:space="preserve"> </w:t>
      </w:r>
      <w:r w:rsidR="007F3F78" w:rsidRPr="00944D9A">
        <w:t>чтении.</w:t>
      </w:r>
    </w:p>
    <w:p w:rsidR="007F3F78" w:rsidRPr="00944D9A" w:rsidRDefault="007F3F78" w:rsidP="007F3F78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7F3F78" w:rsidRDefault="005C3EA7" w:rsidP="007F3F78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proofErr w:type="spellStart"/>
      <w:r>
        <w:t>3</w:t>
      </w:r>
      <w:r w:rsidR="007F3F78">
        <w:t>.</w:t>
      </w:r>
      <w:r w:rsidR="00EA6D6C">
        <w:t>Поручить</w:t>
      </w:r>
      <w:proofErr w:type="spellEnd"/>
      <w:r w:rsidR="00720651">
        <w:t xml:space="preserve"> Козицкому Алексею Анатольевичу</w:t>
      </w:r>
      <w:r w:rsidR="007F3F78" w:rsidRPr="006E1FFC">
        <w:rPr>
          <w:szCs w:val="28"/>
        </w:rPr>
        <w:t xml:space="preserve">, </w:t>
      </w:r>
      <w:r w:rsidR="007F3F78">
        <w:rPr>
          <w:szCs w:val="28"/>
        </w:rPr>
        <w:t xml:space="preserve">заместителю </w:t>
      </w:r>
      <w:r w:rsidR="007F3F78" w:rsidRPr="00954506">
        <w:t>председател</w:t>
      </w:r>
      <w:r w:rsidR="007F3F78">
        <w:t>я</w:t>
      </w:r>
      <w:r w:rsidR="007F3F78" w:rsidRPr="00954506">
        <w:t xml:space="preserve"> к</w:t>
      </w:r>
      <w:r w:rsidR="007F3F78" w:rsidRPr="00886002">
        <w:t xml:space="preserve">омитета </w:t>
      </w:r>
      <w:r w:rsidR="007F3F78"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="007F3F78" w:rsidRPr="006E1FFC">
        <w:rPr>
          <w:szCs w:val="28"/>
        </w:rPr>
        <w:t xml:space="preserve">, </w:t>
      </w:r>
      <w:r w:rsidR="007F3F78" w:rsidRPr="006E1FFC">
        <w:rPr>
          <w:snapToGrid/>
          <w:kern w:val="0"/>
          <w:szCs w:val="28"/>
        </w:rPr>
        <w:t>выступить на заседании</w:t>
      </w:r>
      <w:r w:rsidR="007F3F78">
        <w:rPr>
          <w:snapToGrid/>
          <w:kern w:val="0"/>
        </w:rPr>
        <w:t xml:space="preserve"> Законодательного Собрания с докладом по данному вопросу.</w:t>
      </w:r>
    </w:p>
    <w:p w:rsidR="007F3F78" w:rsidRPr="000779BA" w:rsidRDefault="007F3F78" w:rsidP="007F3F78"/>
    <w:p w:rsidR="007F3F78" w:rsidRDefault="005C3EA7" w:rsidP="007F3F78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proofErr w:type="spellStart"/>
      <w:r>
        <w:t>4</w:t>
      </w:r>
      <w:r w:rsidR="007F3F78">
        <w:t>.Определить</w:t>
      </w:r>
      <w:proofErr w:type="spellEnd"/>
      <w:r w:rsidR="007F3F78">
        <w:t xml:space="preserve"> время для рассмотрения указанного вопроса на заседани</w:t>
      </w:r>
      <w:r w:rsidR="00EA6D6C">
        <w:t>и Законодательного Собрания - 5</w:t>
      </w:r>
      <w:r w:rsidR="007F3F78">
        <w:t xml:space="preserve"> мин</w:t>
      </w:r>
      <w:r w:rsidR="00720651">
        <w:t xml:space="preserve">ут, в том числе для доклада - </w:t>
      </w:r>
      <w:r w:rsidR="00EA6D6C">
        <w:t>1</w:t>
      </w:r>
      <w:r w:rsidR="007F3F78">
        <w:t xml:space="preserve"> минут</w:t>
      </w:r>
      <w:r w:rsidR="00EA6D6C">
        <w:t>а</w:t>
      </w:r>
      <w:r w:rsidR="00720651">
        <w:t>.</w:t>
      </w:r>
    </w:p>
    <w:p w:rsidR="007F3F78" w:rsidRDefault="007F3F78" w:rsidP="007F3F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F3F78" w:rsidRDefault="007F3F78" w:rsidP="007F3F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C3EA7" w:rsidRDefault="005C3EA7" w:rsidP="007F3F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1E67" w:rsidRDefault="007F3F7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 xml:space="preserve">Председатель комитета                                                            </w:t>
      </w:r>
      <w:r w:rsidR="00D24236">
        <w:t xml:space="preserve"> </w:t>
      </w:r>
      <w:r>
        <w:t xml:space="preserve">       С. А. Ищенко</w:t>
      </w:r>
    </w:p>
    <w:sectPr w:rsidR="008E1E67" w:rsidSect="00D24236">
      <w:headerReference w:type="default" r:id="rId10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4236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53C61"/>
    <w:rsid w:val="00066BD6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A738A"/>
    <w:rsid w:val="003B4C86"/>
    <w:rsid w:val="003B681C"/>
    <w:rsid w:val="003D3B5A"/>
    <w:rsid w:val="003D4A28"/>
    <w:rsid w:val="003F2358"/>
    <w:rsid w:val="00461E2B"/>
    <w:rsid w:val="00507CAA"/>
    <w:rsid w:val="005C3EA7"/>
    <w:rsid w:val="00624BBF"/>
    <w:rsid w:val="00627106"/>
    <w:rsid w:val="00664171"/>
    <w:rsid w:val="00692D49"/>
    <w:rsid w:val="007128C1"/>
    <w:rsid w:val="00720651"/>
    <w:rsid w:val="007258FB"/>
    <w:rsid w:val="00751091"/>
    <w:rsid w:val="007E46D2"/>
    <w:rsid w:val="007F0598"/>
    <w:rsid w:val="007F3F78"/>
    <w:rsid w:val="008045A9"/>
    <w:rsid w:val="00840DA1"/>
    <w:rsid w:val="008602F8"/>
    <w:rsid w:val="0087792E"/>
    <w:rsid w:val="008E1E67"/>
    <w:rsid w:val="009637B6"/>
    <w:rsid w:val="00974122"/>
    <w:rsid w:val="00992220"/>
    <w:rsid w:val="0099314B"/>
    <w:rsid w:val="009A0621"/>
    <w:rsid w:val="009C5931"/>
    <w:rsid w:val="009E5CD9"/>
    <w:rsid w:val="009F0165"/>
    <w:rsid w:val="009F626B"/>
    <w:rsid w:val="00A249FD"/>
    <w:rsid w:val="00A45FEC"/>
    <w:rsid w:val="00A71FFA"/>
    <w:rsid w:val="00A77D8A"/>
    <w:rsid w:val="00A84869"/>
    <w:rsid w:val="00B668A9"/>
    <w:rsid w:val="00B677BD"/>
    <w:rsid w:val="00B803DE"/>
    <w:rsid w:val="00BE16C2"/>
    <w:rsid w:val="00BF48FA"/>
    <w:rsid w:val="00C200F5"/>
    <w:rsid w:val="00C21DBD"/>
    <w:rsid w:val="00C22B11"/>
    <w:rsid w:val="00C2547F"/>
    <w:rsid w:val="00C80F3D"/>
    <w:rsid w:val="00C9335B"/>
    <w:rsid w:val="00C958B6"/>
    <w:rsid w:val="00CA1B91"/>
    <w:rsid w:val="00D13127"/>
    <w:rsid w:val="00D17A7A"/>
    <w:rsid w:val="00D24236"/>
    <w:rsid w:val="00DE1855"/>
    <w:rsid w:val="00DE4B3F"/>
    <w:rsid w:val="00E326C2"/>
    <w:rsid w:val="00E467E9"/>
    <w:rsid w:val="00E77161"/>
    <w:rsid w:val="00E80E84"/>
    <w:rsid w:val="00E85955"/>
    <w:rsid w:val="00EA6D6C"/>
    <w:rsid w:val="00EE0403"/>
    <w:rsid w:val="00F01DD8"/>
    <w:rsid w:val="00F0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1E67"/>
    <w:rPr>
      <w:sz w:val="28"/>
    </w:rPr>
  </w:style>
  <w:style w:type="paragraph" w:customStyle="1" w:styleId="Formula">
    <w:name w:val="Formula"/>
    <w:basedOn w:val="a"/>
    <w:next w:val="a"/>
    <w:rsid w:val="007F3F78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E1E67"/>
    <w:rPr>
      <w:sz w:val="28"/>
    </w:rPr>
  </w:style>
  <w:style w:type="paragraph" w:customStyle="1" w:styleId="Formula">
    <w:name w:val="Formula"/>
    <w:basedOn w:val="a"/>
    <w:next w:val="a"/>
    <w:rsid w:val="007F3F78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B44E9-EFAB-4A8E-A6F2-0F7D7E60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149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2019-10-01T23:04:00Z</cp:lastPrinted>
  <dcterms:created xsi:type="dcterms:W3CDTF">2019-09-24T01:37:00Z</dcterms:created>
  <dcterms:modified xsi:type="dcterms:W3CDTF">2019-10-01T23:06:00Z</dcterms:modified>
</cp:coreProperties>
</file>