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E46E48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31966968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0F4705" w:rsidRPr="00A6112C" w:rsidRDefault="000F4705" w:rsidP="000F470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F4705" w:rsidRDefault="000F4705" w:rsidP="000F470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F4705" w:rsidRDefault="000F470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81219E" w:rsidTr="007258FB">
        <w:trPr>
          <w:cantSplit/>
        </w:trPr>
        <w:tc>
          <w:tcPr>
            <w:tcW w:w="1694" w:type="pct"/>
          </w:tcPr>
          <w:p w:rsidR="00357541" w:rsidRPr="007341D9" w:rsidRDefault="003976C9" w:rsidP="007B463E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="00FB0FC8" w:rsidRPr="007341D9">
              <w:rPr>
                <w:sz w:val="24"/>
                <w:szCs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7341D9" w:rsidRDefault="008602F8" w:rsidP="008602F8">
            <w:pPr>
              <w:ind w:left="19"/>
              <w:rPr>
                <w:sz w:val="24"/>
                <w:szCs w:val="24"/>
              </w:rPr>
            </w:pPr>
            <w:r w:rsidRPr="007341D9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065715" w:rsidRDefault="00357541">
            <w:pPr>
              <w:jc w:val="right"/>
              <w:rPr>
                <w:sz w:val="24"/>
                <w:szCs w:val="24"/>
              </w:rPr>
            </w:pPr>
            <w:r w:rsidRPr="00065715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065715" w:rsidRDefault="00B803DE" w:rsidP="00342149">
            <w:pPr>
              <w:ind w:hanging="107"/>
              <w:rPr>
                <w:sz w:val="24"/>
                <w:szCs w:val="24"/>
              </w:rPr>
            </w:pPr>
            <w:r w:rsidRPr="00065715">
              <w:rPr>
                <w:sz w:val="24"/>
                <w:szCs w:val="24"/>
              </w:rPr>
              <w:t xml:space="preserve"> </w:t>
            </w:r>
            <w:r w:rsidR="00065715" w:rsidRPr="00065715">
              <w:rPr>
                <w:sz w:val="24"/>
                <w:szCs w:val="24"/>
              </w:rPr>
              <w:t>570</w:t>
            </w:r>
            <w:bookmarkStart w:id="0" w:name="_GoBack"/>
            <w:bookmarkEnd w:id="0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7A746C" w:rsidP="003976C9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отдельные законодательные акты Приморского края</w:t>
            </w:r>
            <w:r w:rsidRPr="00C44970">
              <w:rPr>
                <w:szCs w:val="28"/>
              </w:rPr>
              <w:t>"</w:t>
            </w:r>
            <w:r w:rsidR="00182500">
              <w:rPr>
                <w:szCs w:val="28"/>
              </w:rPr>
              <w:t xml:space="preserve"> (</w:t>
            </w:r>
            <w:r w:rsidR="003976C9">
              <w:rPr>
                <w:szCs w:val="28"/>
              </w:rPr>
              <w:t xml:space="preserve">второе, третье </w:t>
            </w:r>
            <w:r w:rsidR="00182500" w:rsidRPr="003B083A">
              <w:rPr>
                <w:szCs w:val="28"/>
              </w:rPr>
              <w:t>чтени</w:t>
            </w:r>
            <w:r w:rsidR="003976C9">
              <w:rPr>
                <w:szCs w:val="28"/>
              </w:rPr>
              <w:t>я</w:t>
            </w:r>
            <w:r w:rsidR="00182500" w:rsidRPr="003B083A">
              <w:rPr>
                <w:szCs w:val="28"/>
              </w:rPr>
              <w:t>)</w:t>
            </w:r>
          </w:p>
        </w:tc>
      </w:tr>
    </w:tbl>
    <w:p w:rsidR="00357541" w:rsidRDefault="00357541" w:rsidP="00C9335B">
      <w:pPr>
        <w:jc w:val="both"/>
      </w:pPr>
    </w:p>
    <w:p w:rsidR="00060B31" w:rsidRDefault="00182500" w:rsidP="007A746C">
      <w:pPr>
        <w:pStyle w:val="ConsPlusNormal"/>
        <w:ind w:firstLine="709"/>
        <w:jc w:val="both"/>
        <w:outlineLvl w:val="0"/>
        <w:rPr>
          <w:rFonts w:eastAsia="Times New Roman"/>
          <w:lang w:eastAsia="ru-RU"/>
        </w:rPr>
      </w:pPr>
      <w:r>
        <w:t xml:space="preserve">Рассмотрев проект закона Приморского края </w:t>
      </w:r>
      <w:r w:rsidR="007A746C" w:rsidRPr="00C44970">
        <w:t>"О внесении измене</w:t>
      </w:r>
      <w:r w:rsidR="007A746C">
        <w:t>ний в отдельные законодательные акты Приморского края</w:t>
      </w:r>
      <w:r w:rsidR="007A746C" w:rsidRPr="00C44970">
        <w:t>"</w:t>
      </w:r>
      <w:r>
        <w:rPr>
          <w:rFonts w:eastAsia="Times New Roman"/>
          <w:lang w:eastAsia="ru-RU"/>
        </w:rPr>
        <w:t>,</w:t>
      </w:r>
      <w:r w:rsidR="007A746C">
        <w:rPr>
          <w:rFonts w:eastAsia="Times New Roman"/>
          <w:lang w:eastAsia="ru-RU"/>
        </w:rPr>
        <w:t xml:space="preserve"> </w:t>
      </w:r>
    </w:p>
    <w:p w:rsidR="00182500" w:rsidRDefault="00182500" w:rsidP="007A746C">
      <w:pPr>
        <w:pStyle w:val="ConsPlusNormal"/>
        <w:ind w:firstLine="709"/>
        <w:jc w:val="both"/>
        <w:outlineLvl w:val="0"/>
      </w:pPr>
      <w:proofErr w:type="gramStart"/>
      <w:r>
        <w:t>внесенный</w:t>
      </w:r>
      <w:proofErr w:type="gramEnd"/>
      <w:r>
        <w:t xml:space="preserve"> в Законодательное Собрание Приморского края в порядке законодательной инициативы Губернатор</w:t>
      </w:r>
      <w:r w:rsidR="00342149">
        <w:t>ом</w:t>
      </w:r>
      <w:r>
        <w:t xml:space="preserve"> Приморского края (от </w:t>
      </w:r>
      <w:r w:rsidR="007A746C">
        <w:t>11</w:t>
      </w:r>
      <w:r>
        <w:t>.0</w:t>
      </w:r>
      <w:r w:rsidR="00342149">
        <w:t>9</w:t>
      </w:r>
      <w:r>
        <w:t>.2019</w:t>
      </w:r>
      <w:r w:rsidRPr="00E2533F">
        <w:t xml:space="preserve"> № </w:t>
      </w:r>
      <w:r>
        <w:t>7</w:t>
      </w:r>
      <w:r w:rsidR="007A746C">
        <w:t>85</w:t>
      </w:r>
      <w:r w:rsidRPr="00886E6B">
        <w:t>-ПР</w:t>
      </w:r>
      <w:r>
        <w:t>),</w:t>
      </w:r>
    </w:p>
    <w:p w:rsidR="007A746C" w:rsidRDefault="003C0192" w:rsidP="007A74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7A746C">
        <w:rPr>
          <w:szCs w:val="28"/>
        </w:rPr>
        <w:t>редусматривающий</w:t>
      </w:r>
      <w:r w:rsidR="00415AA6" w:rsidRPr="00415AA6">
        <w:rPr>
          <w:szCs w:val="28"/>
        </w:rPr>
        <w:t xml:space="preserve"> </w:t>
      </w:r>
      <w:r w:rsidR="00415AA6" w:rsidRPr="007A746C">
        <w:rPr>
          <w:szCs w:val="28"/>
        </w:rPr>
        <w:t>вн</w:t>
      </w:r>
      <w:r w:rsidR="00415AA6">
        <w:rPr>
          <w:szCs w:val="28"/>
        </w:rPr>
        <w:t>есение</w:t>
      </w:r>
      <w:r w:rsidR="00415AA6" w:rsidRPr="007A746C">
        <w:rPr>
          <w:szCs w:val="28"/>
        </w:rPr>
        <w:t xml:space="preserve"> изменени</w:t>
      </w:r>
      <w:r w:rsidR="00415AA6">
        <w:rPr>
          <w:szCs w:val="28"/>
        </w:rPr>
        <w:t>й</w:t>
      </w:r>
      <w:r w:rsidR="00415AA6" w:rsidRPr="007A746C">
        <w:rPr>
          <w:szCs w:val="28"/>
        </w:rPr>
        <w:t xml:space="preserve"> в </w:t>
      </w:r>
      <w:r w:rsidR="00415AA6">
        <w:rPr>
          <w:szCs w:val="28"/>
        </w:rPr>
        <w:t>ряд законов Приморского края</w:t>
      </w:r>
      <w:r w:rsidR="007A746C">
        <w:rPr>
          <w:szCs w:val="28"/>
        </w:rPr>
        <w:t xml:space="preserve"> в</w:t>
      </w:r>
      <w:r w:rsidR="007A746C" w:rsidRPr="007A746C">
        <w:rPr>
          <w:szCs w:val="28"/>
        </w:rPr>
        <w:t xml:space="preserve"> связи с учреждением в Приморском крае с</w:t>
      </w:r>
      <w:r w:rsidR="007A746C">
        <w:rPr>
          <w:szCs w:val="28"/>
        </w:rPr>
        <w:t xml:space="preserve"> </w:t>
      </w:r>
      <w:r w:rsidR="007A746C">
        <w:rPr>
          <w:szCs w:val="28"/>
        </w:rPr>
        <w:br/>
      </w:r>
      <w:r w:rsidR="007A746C" w:rsidRPr="007A746C">
        <w:rPr>
          <w:szCs w:val="28"/>
        </w:rPr>
        <w:t>1 января 2020 года государственной должности</w:t>
      </w:r>
      <w:r w:rsidR="007A746C">
        <w:rPr>
          <w:szCs w:val="28"/>
        </w:rPr>
        <w:t xml:space="preserve"> Приморского края -</w:t>
      </w:r>
      <w:r w:rsidR="007A746C" w:rsidRPr="007A746C">
        <w:rPr>
          <w:szCs w:val="28"/>
        </w:rPr>
        <w:t xml:space="preserve"> </w:t>
      </w:r>
      <w:r w:rsidR="007A746C">
        <w:rPr>
          <w:szCs w:val="28"/>
        </w:rPr>
        <w:t>у</w:t>
      </w:r>
      <w:r w:rsidR="007A746C" w:rsidRPr="007A746C">
        <w:rPr>
          <w:szCs w:val="28"/>
        </w:rPr>
        <w:t>полномоченного по правам ребенка в Приморском крае</w:t>
      </w:r>
      <w:r>
        <w:rPr>
          <w:szCs w:val="28"/>
        </w:rPr>
        <w:t>,</w:t>
      </w:r>
    </w:p>
    <w:p w:rsidR="003976C9" w:rsidRDefault="003976C9" w:rsidP="007A746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принятый</w:t>
      </w:r>
      <w:proofErr w:type="gramEnd"/>
      <w:r>
        <w:rPr>
          <w:szCs w:val="28"/>
        </w:rPr>
        <w:t xml:space="preserve"> Законодательным Собранием Приморского края 25 сентября 2019 года в первом чтении,</w:t>
      </w:r>
    </w:p>
    <w:p w:rsidR="003976C9" w:rsidRDefault="003976C9" w:rsidP="003976C9">
      <w:pPr>
        <w:shd w:val="clear" w:color="auto" w:fill="FFFFFF"/>
        <w:ind w:firstLine="709"/>
        <w:jc w:val="both"/>
        <w:rPr>
          <w:szCs w:val="28"/>
        </w:rPr>
      </w:pPr>
      <w:r>
        <w:rPr>
          <w:szCs w:val="28"/>
        </w:rPr>
        <w:t xml:space="preserve">принимая во внимание, что поправок к законопроекту не поступило и законопроект подготовлен </w:t>
      </w:r>
      <w:r w:rsidRPr="00102032">
        <w:rPr>
          <w:szCs w:val="28"/>
        </w:rPr>
        <w:t>к рассмотрению в</w:t>
      </w:r>
      <w:r>
        <w:rPr>
          <w:szCs w:val="28"/>
        </w:rPr>
        <w:t>о втором и третьем чтениях, комитет</w:t>
      </w:r>
    </w:p>
    <w:p w:rsidR="003976C9" w:rsidRPr="007A746C" w:rsidRDefault="003976C9" w:rsidP="007A74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82500" w:rsidRDefault="00182500" w:rsidP="00182500">
      <w:pPr>
        <w:pStyle w:val="a3"/>
        <w:tabs>
          <w:tab w:val="clear" w:pos="4153"/>
          <w:tab w:val="clear" w:pos="8306"/>
        </w:tabs>
      </w:pPr>
      <w:r>
        <w:t>РЕШИЛ:</w:t>
      </w:r>
    </w:p>
    <w:p w:rsidR="00182500" w:rsidRDefault="00182500" w:rsidP="00182500">
      <w:pPr>
        <w:pStyle w:val="a3"/>
        <w:tabs>
          <w:tab w:val="clear" w:pos="4153"/>
          <w:tab w:val="clear" w:pos="8306"/>
        </w:tabs>
        <w:ind w:firstLine="709"/>
      </w:pPr>
    </w:p>
    <w:p w:rsidR="00182500" w:rsidRDefault="00182500" w:rsidP="00182500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>1.</w:t>
      </w:r>
      <w:r w:rsidRPr="0073166A">
        <w:t>Рекомендовать Законодательному Собранию Приморского края р</w:t>
      </w:r>
      <w:r w:rsidRPr="0073166A">
        <w:rPr>
          <w:snapToGrid w:val="0"/>
          <w:color w:val="000000"/>
        </w:rPr>
        <w:t>ассмотре</w:t>
      </w:r>
      <w:r w:rsidRPr="0073166A">
        <w:t>ть</w:t>
      </w:r>
      <w:r w:rsidRPr="006125BB">
        <w:t xml:space="preserve"> </w:t>
      </w:r>
      <w:r>
        <w:t xml:space="preserve">проект закона </w:t>
      </w:r>
      <w:r w:rsidRPr="003B083A">
        <w:t>Приморского края</w:t>
      </w:r>
      <w:r>
        <w:t xml:space="preserve"> </w:t>
      </w:r>
      <w:r w:rsidR="00342149">
        <w:t>"</w:t>
      </w:r>
      <w:r w:rsidR="004C57BB" w:rsidRPr="00C44970">
        <w:t>О внесении измене</w:t>
      </w:r>
      <w:r w:rsidR="004C57BB">
        <w:t>ний в отдельные законодательные акты Приморского края</w:t>
      </w:r>
      <w:r w:rsidR="004C57BB" w:rsidRPr="00C44970">
        <w:t>"</w:t>
      </w:r>
      <w:r w:rsidR="004C57BB">
        <w:rPr>
          <w:rFonts w:eastAsia="Times New Roman"/>
          <w:lang w:eastAsia="ru-RU"/>
        </w:rPr>
        <w:t xml:space="preserve"> </w:t>
      </w:r>
      <w:r w:rsidRPr="00314CD0">
        <w:t>на очередном заседании</w:t>
      </w:r>
      <w:r>
        <w:t xml:space="preserve"> Законодательного Собрания Приморского края в </w:t>
      </w:r>
      <w:r w:rsidR="003976C9">
        <w:t>октябре</w:t>
      </w:r>
      <w:r w:rsidR="004C57BB">
        <w:br/>
      </w:r>
      <w:r>
        <w:t>2019 года</w:t>
      </w:r>
      <w:r>
        <w:rPr>
          <w:snapToGrid w:val="0"/>
          <w:color w:val="000000"/>
        </w:rPr>
        <w:t>.</w:t>
      </w:r>
    </w:p>
    <w:p w:rsidR="00182500" w:rsidRDefault="00182500" w:rsidP="00182500">
      <w:pPr>
        <w:ind w:firstLine="709"/>
        <w:jc w:val="both"/>
        <w:rPr>
          <w:snapToGrid w:val="0"/>
          <w:color w:val="000000"/>
          <w:szCs w:val="28"/>
        </w:rPr>
      </w:pPr>
    </w:p>
    <w:p w:rsidR="00182500" w:rsidRDefault="00182500" w:rsidP="00182500">
      <w:pPr>
        <w:pStyle w:val="ConsPlusNormal"/>
        <w:ind w:firstLine="709"/>
        <w:jc w:val="both"/>
        <w:outlineLvl w:val="0"/>
        <w:rPr>
          <w:snapToGrid w:val="0"/>
          <w:color w:val="000000"/>
        </w:rPr>
      </w:pPr>
      <w:r>
        <w:t xml:space="preserve">2.Рекомендовать </w:t>
      </w:r>
      <w:r>
        <w:rPr>
          <w:snapToGrid w:val="0"/>
          <w:color w:val="000000"/>
        </w:rPr>
        <w:t xml:space="preserve">Законодательному Собранию </w:t>
      </w:r>
      <w:r w:rsidRPr="0073166A">
        <w:t xml:space="preserve">Приморского края </w:t>
      </w:r>
      <w:r>
        <w:t xml:space="preserve">принять проект закона Приморского края </w:t>
      </w:r>
      <w:r w:rsidR="004C57BB" w:rsidRPr="00C44970">
        <w:t>"О внесении измене</w:t>
      </w:r>
      <w:r w:rsidR="004C57BB">
        <w:t>ний в отдельные законодательные акты Приморского края</w:t>
      </w:r>
      <w:r w:rsidR="004C57BB" w:rsidRPr="00C44970">
        <w:t>"</w:t>
      </w:r>
      <w:r>
        <w:t xml:space="preserve"> </w:t>
      </w:r>
      <w:r>
        <w:rPr>
          <w:snapToGrid w:val="0"/>
          <w:color w:val="000000"/>
        </w:rPr>
        <w:t>в</w:t>
      </w:r>
      <w:r w:rsidR="003976C9">
        <w:rPr>
          <w:snapToGrid w:val="0"/>
          <w:color w:val="000000"/>
        </w:rPr>
        <w:t>о</w:t>
      </w:r>
      <w:r>
        <w:rPr>
          <w:snapToGrid w:val="0"/>
          <w:color w:val="000000"/>
        </w:rPr>
        <w:t xml:space="preserve"> </w:t>
      </w:r>
      <w:r w:rsidR="003976C9">
        <w:rPr>
          <w:snapToGrid w:val="0"/>
          <w:color w:val="000000"/>
        </w:rPr>
        <w:t>втором и третьем</w:t>
      </w:r>
      <w:r>
        <w:rPr>
          <w:snapToGrid w:val="0"/>
          <w:color w:val="000000"/>
        </w:rPr>
        <w:t xml:space="preserve"> чтени</w:t>
      </w:r>
      <w:r w:rsidR="003976C9">
        <w:rPr>
          <w:snapToGrid w:val="0"/>
          <w:color w:val="000000"/>
        </w:rPr>
        <w:t>ях</w:t>
      </w:r>
      <w:r>
        <w:rPr>
          <w:snapToGrid w:val="0"/>
          <w:color w:val="000000"/>
        </w:rPr>
        <w:t>.</w:t>
      </w:r>
    </w:p>
    <w:p w:rsidR="00182500" w:rsidRDefault="00182500" w:rsidP="0018250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060B31" w:rsidRDefault="00060B31" w:rsidP="00182500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182500" w:rsidRDefault="00182500" w:rsidP="00182500">
      <w:pPr>
        <w:autoSpaceDE w:val="0"/>
        <w:autoSpaceDN w:val="0"/>
        <w:adjustRightInd w:val="0"/>
        <w:ind w:firstLine="709"/>
        <w:jc w:val="both"/>
      </w:pPr>
      <w:r>
        <w:lastRenderedPageBreak/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2211C1">
        <w:t>Корсакову Юрию Михайловичу</w:t>
      </w:r>
      <w:r w:rsidRPr="00DE534B">
        <w:t xml:space="preserve">, </w:t>
      </w:r>
      <w:r w:rsidR="002211C1">
        <w:t xml:space="preserve">заместителю </w:t>
      </w:r>
      <w:r w:rsidRPr="00DE534B">
        <w:t>председател</w:t>
      </w:r>
      <w:r w:rsidR="002211C1">
        <w:t>я</w:t>
      </w:r>
      <w:r w:rsidRPr="00DE534B">
        <w:t xml:space="preserve"> комитета по региональной политике</w:t>
      </w:r>
      <w:r>
        <w:t xml:space="preserve">, </w:t>
      </w:r>
      <w:r w:rsidRPr="00DE534B">
        <w:t>законности</w:t>
      </w:r>
      <w:r>
        <w:t xml:space="preserve"> и международному сотрудничеству</w:t>
      </w:r>
      <w:r w:rsidRPr="00DE534B">
        <w:t>, выступить на заседании Законодательного Собрания с докладом по данному вопросу.</w:t>
      </w:r>
    </w:p>
    <w:p w:rsidR="00182500" w:rsidRPr="000950FC" w:rsidRDefault="00182500" w:rsidP="00182500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182500" w:rsidRPr="000950FC" w:rsidRDefault="00182500" w:rsidP="00182500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 w:rsidR="003976C9"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 w:rsidR="003976C9">
        <w:t>2</w:t>
      </w:r>
      <w:r w:rsidRPr="000950FC">
        <w:t xml:space="preserve"> минут</w:t>
      </w:r>
      <w:r w:rsidR="004C57BB">
        <w:t>ы</w:t>
      </w:r>
      <w:r w:rsidR="003976C9">
        <w:t>.</w:t>
      </w:r>
    </w:p>
    <w:p w:rsidR="00FE0181" w:rsidRDefault="00FE0181" w:rsidP="00796338">
      <w:pPr>
        <w:ind w:firstLine="709"/>
        <w:jc w:val="both"/>
        <w:rPr>
          <w:szCs w:val="28"/>
        </w:rPr>
      </w:pPr>
    </w:p>
    <w:p w:rsidR="00727077" w:rsidRDefault="00727077" w:rsidP="00796338">
      <w:pPr>
        <w:ind w:firstLine="709"/>
        <w:jc w:val="both"/>
        <w:rPr>
          <w:szCs w:val="28"/>
        </w:rPr>
      </w:pPr>
    </w:p>
    <w:p w:rsidR="00FB0FC8" w:rsidRDefault="00FB0FC8" w:rsidP="00FB0FC8">
      <w:pPr>
        <w:pStyle w:val="a3"/>
        <w:tabs>
          <w:tab w:val="clear" w:pos="4153"/>
          <w:tab w:val="clear" w:pos="8306"/>
        </w:tabs>
        <w:jc w:val="both"/>
      </w:pPr>
    </w:p>
    <w:p w:rsidR="00FB0FC8" w:rsidRDefault="00FB0FC8" w:rsidP="00FB0FC8">
      <w:pPr>
        <w:jc w:val="both"/>
      </w:pPr>
      <w:r>
        <w:t>Председатель</w:t>
      </w:r>
      <w:r w:rsidR="00DD3F3C">
        <w:t xml:space="preserve"> комитета</w:t>
      </w:r>
      <w:r>
        <w:t xml:space="preserve"> </w:t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</w:r>
      <w:r w:rsidR="00DD3F3C">
        <w:tab/>
        <w:t xml:space="preserve"> Д.А. Текиев</w:t>
      </w:r>
    </w:p>
    <w:sectPr w:rsidR="00FB0FC8" w:rsidSect="004C51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8B6" w:rsidRDefault="000378B6">
      <w:r>
        <w:separator/>
      </w:r>
    </w:p>
  </w:endnote>
  <w:endnote w:type="continuationSeparator" w:id="0">
    <w:p w:rsidR="000378B6" w:rsidRDefault="0003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9" w:rsidRDefault="004C51A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9" w:rsidRDefault="004C51A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9" w:rsidRDefault="004C51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8B6" w:rsidRDefault="000378B6">
      <w:r>
        <w:separator/>
      </w:r>
    </w:p>
  </w:footnote>
  <w:footnote w:type="continuationSeparator" w:id="0">
    <w:p w:rsidR="000378B6" w:rsidRDefault="00037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9" w:rsidRDefault="004C51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E46E48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6571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6841" w:rsidRDefault="00916841">
    <w:pPr>
      <w:pStyle w:val="a3"/>
    </w:pPr>
    <w:r>
      <w:tab/>
    </w:r>
    <w:r>
      <w:tab/>
    </w:r>
    <w:r w:rsidR="008B22B1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C8"/>
    <w:rsid w:val="00017A6E"/>
    <w:rsid w:val="00022B36"/>
    <w:rsid w:val="0002396C"/>
    <w:rsid w:val="000378B6"/>
    <w:rsid w:val="0004022C"/>
    <w:rsid w:val="000448DD"/>
    <w:rsid w:val="00053C61"/>
    <w:rsid w:val="00060B31"/>
    <w:rsid w:val="000642C2"/>
    <w:rsid w:val="00065715"/>
    <w:rsid w:val="00065D9B"/>
    <w:rsid w:val="00080DED"/>
    <w:rsid w:val="00094325"/>
    <w:rsid w:val="00095507"/>
    <w:rsid w:val="000B2135"/>
    <w:rsid w:val="000C2C7A"/>
    <w:rsid w:val="000D2761"/>
    <w:rsid w:val="000F4705"/>
    <w:rsid w:val="00125E34"/>
    <w:rsid w:val="00160F97"/>
    <w:rsid w:val="001638B2"/>
    <w:rsid w:val="00163992"/>
    <w:rsid w:val="00182500"/>
    <w:rsid w:val="001972B0"/>
    <w:rsid w:val="001B3A35"/>
    <w:rsid w:val="001C5162"/>
    <w:rsid w:val="001F114C"/>
    <w:rsid w:val="0020003C"/>
    <w:rsid w:val="0020768C"/>
    <w:rsid w:val="002211C1"/>
    <w:rsid w:val="00224D24"/>
    <w:rsid w:val="00273DE5"/>
    <w:rsid w:val="002B2F5D"/>
    <w:rsid w:val="00342149"/>
    <w:rsid w:val="00357541"/>
    <w:rsid w:val="00383131"/>
    <w:rsid w:val="003976C9"/>
    <w:rsid w:val="003B4C86"/>
    <w:rsid w:val="003C0192"/>
    <w:rsid w:val="003D4A28"/>
    <w:rsid w:val="003D685D"/>
    <w:rsid w:val="003E4577"/>
    <w:rsid w:val="003F2358"/>
    <w:rsid w:val="00415AA6"/>
    <w:rsid w:val="0043177B"/>
    <w:rsid w:val="004570D5"/>
    <w:rsid w:val="00461E2B"/>
    <w:rsid w:val="00486EBF"/>
    <w:rsid w:val="004C51A9"/>
    <w:rsid w:val="004C57BB"/>
    <w:rsid w:val="004E1E78"/>
    <w:rsid w:val="004F5C6E"/>
    <w:rsid w:val="00591F2A"/>
    <w:rsid w:val="005C5C12"/>
    <w:rsid w:val="005C5E53"/>
    <w:rsid w:val="006356B2"/>
    <w:rsid w:val="00692D49"/>
    <w:rsid w:val="006A40E8"/>
    <w:rsid w:val="006C0530"/>
    <w:rsid w:val="006F568A"/>
    <w:rsid w:val="00701CA8"/>
    <w:rsid w:val="00702F7A"/>
    <w:rsid w:val="007128C1"/>
    <w:rsid w:val="00721C04"/>
    <w:rsid w:val="007258FB"/>
    <w:rsid w:val="00727077"/>
    <w:rsid w:val="007341D9"/>
    <w:rsid w:val="00751091"/>
    <w:rsid w:val="00767749"/>
    <w:rsid w:val="00781908"/>
    <w:rsid w:val="00785B26"/>
    <w:rsid w:val="00796338"/>
    <w:rsid w:val="007A746C"/>
    <w:rsid w:val="007B463E"/>
    <w:rsid w:val="007F0598"/>
    <w:rsid w:val="00800524"/>
    <w:rsid w:val="0081195D"/>
    <w:rsid w:val="0081219E"/>
    <w:rsid w:val="00817F96"/>
    <w:rsid w:val="008602F8"/>
    <w:rsid w:val="008762FC"/>
    <w:rsid w:val="0087792E"/>
    <w:rsid w:val="008B22B1"/>
    <w:rsid w:val="008E11A3"/>
    <w:rsid w:val="00903860"/>
    <w:rsid w:val="00916841"/>
    <w:rsid w:val="0095195F"/>
    <w:rsid w:val="00955B60"/>
    <w:rsid w:val="00956ED3"/>
    <w:rsid w:val="009742C0"/>
    <w:rsid w:val="009746D1"/>
    <w:rsid w:val="0099314B"/>
    <w:rsid w:val="009E5CD9"/>
    <w:rsid w:val="009E6E23"/>
    <w:rsid w:val="009F0165"/>
    <w:rsid w:val="009F564B"/>
    <w:rsid w:val="009F626B"/>
    <w:rsid w:val="00A166B2"/>
    <w:rsid w:val="00A25BBB"/>
    <w:rsid w:val="00AA1AC2"/>
    <w:rsid w:val="00AC16C7"/>
    <w:rsid w:val="00B0002F"/>
    <w:rsid w:val="00B23D26"/>
    <w:rsid w:val="00B57F2E"/>
    <w:rsid w:val="00B62FAC"/>
    <w:rsid w:val="00B668A9"/>
    <w:rsid w:val="00B803DE"/>
    <w:rsid w:val="00BA03F9"/>
    <w:rsid w:val="00BE16C2"/>
    <w:rsid w:val="00C34A99"/>
    <w:rsid w:val="00C50E8B"/>
    <w:rsid w:val="00C66241"/>
    <w:rsid w:val="00C91228"/>
    <w:rsid w:val="00C9335B"/>
    <w:rsid w:val="00C93F3B"/>
    <w:rsid w:val="00C958B6"/>
    <w:rsid w:val="00CA27B5"/>
    <w:rsid w:val="00CD5440"/>
    <w:rsid w:val="00CD5DF2"/>
    <w:rsid w:val="00CF4AC6"/>
    <w:rsid w:val="00CF5270"/>
    <w:rsid w:val="00D17A7A"/>
    <w:rsid w:val="00D271A4"/>
    <w:rsid w:val="00D50619"/>
    <w:rsid w:val="00D51D09"/>
    <w:rsid w:val="00D57DD4"/>
    <w:rsid w:val="00DB39CE"/>
    <w:rsid w:val="00DD3F3C"/>
    <w:rsid w:val="00E00B98"/>
    <w:rsid w:val="00E326C2"/>
    <w:rsid w:val="00E46E48"/>
    <w:rsid w:val="00E71EE4"/>
    <w:rsid w:val="00E77161"/>
    <w:rsid w:val="00E85955"/>
    <w:rsid w:val="00ED6B4F"/>
    <w:rsid w:val="00EF5A7F"/>
    <w:rsid w:val="00EF7488"/>
    <w:rsid w:val="00F01DD8"/>
    <w:rsid w:val="00F279C6"/>
    <w:rsid w:val="00F27F1F"/>
    <w:rsid w:val="00F773EE"/>
    <w:rsid w:val="00FB0FC8"/>
    <w:rsid w:val="00FE0181"/>
    <w:rsid w:val="00FE1124"/>
    <w:rsid w:val="00FE2182"/>
    <w:rsid w:val="00FF0684"/>
    <w:rsid w:val="00FF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customStyle="1" w:styleId="ConsPlusNormal">
    <w:name w:val="ConsPlusNormal"/>
    <w:rsid w:val="0072707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FB0FC8"/>
    <w:rPr>
      <w:sz w:val="28"/>
    </w:rPr>
  </w:style>
  <w:style w:type="paragraph" w:styleId="a6">
    <w:name w:val="Balloon Text"/>
    <w:basedOn w:val="a"/>
    <w:link w:val="a7"/>
    <w:rsid w:val="00FB0F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B0FC8"/>
    <w:rPr>
      <w:rFonts w:ascii="Tahoma" w:hAnsi="Tahoma" w:cs="Tahoma"/>
      <w:sz w:val="16"/>
      <w:szCs w:val="16"/>
    </w:rPr>
  </w:style>
  <w:style w:type="character" w:customStyle="1" w:styleId="FontStyle13">
    <w:name w:val="Font Style13"/>
    <w:uiPriority w:val="99"/>
    <w:rsid w:val="00785B2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785B26"/>
    <w:pPr>
      <w:widowControl w:val="0"/>
      <w:autoSpaceDE w:val="0"/>
      <w:autoSpaceDN w:val="0"/>
      <w:adjustRightInd w:val="0"/>
      <w:spacing w:line="311" w:lineRule="exact"/>
      <w:ind w:firstLine="677"/>
      <w:jc w:val="both"/>
    </w:pPr>
    <w:rPr>
      <w:sz w:val="24"/>
      <w:szCs w:val="24"/>
    </w:rPr>
  </w:style>
  <w:style w:type="paragraph" w:customStyle="1" w:styleId="ConsPlusNormal">
    <w:name w:val="ConsPlusNormal"/>
    <w:rsid w:val="00727077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09D9F7-C6DB-46C0-9593-D44A85DC7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2</Pages>
  <Words>225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Яцук Марина Валентиновна</cp:lastModifiedBy>
  <cp:revision>7</cp:revision>
  <cp:lastPrinted>2019-07-17T05:16:00Z</cp:lastPrinted>
  <dcterms:created xsi:type="dcterms:W3CDTF">2019-09-30T04:53:00Z</dcterms:created>
  <dcterms:modified xsi:type="dcterms:W3CDTF">2019-10-07T05:23:00Z</dcterms:modified>
</cp:coreProperties>
</file>