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2294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0C86" w:rsidRDefault="004E0C86" w:rsidP="004E0C86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4E0C86" w:rsidRPr="0075524E" w:rsidRDefault="004E0C86" w:rsidP="004E0C86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>Б ИСПОЛЬЗОВАНИИ ЛЕСОВ В ПРИМОРСКОМ КРАЕ"</w:t>
      </w:r>
    </w:p>
    <w:p w:rsidR="004E0C86" w:rsidRPr="00C9053C" w:rsidRDefault="004E0C86" w:rsidP="004E0C86">
      <w:pPr>
        <w:ind w:firstLine="720"/>
        <w:jc w:val="both"/>
        <w:rPr>
          <w:b/>
        </w:rPr>
      </w:pPr>
    </w:p>
    <w:p w:rsidR="004E0C86" w:rsidRPr="004A7653" w:rsidRDefault="004E0C86" w:rsidP="004E0C86">
      <w:pPr>
        <w:ind w:firstLine="709"/>
        <w:jc w:val="both"/>
        <w:rPr>
          <w:szCs w:val="28"/>
        </w:rPr>
      </w:pPr>
      <w:r w:rsidRPr="004A765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сентября 2019 года</w:t>
      </w:r>
    </w:p>
    <w:p w:rsidR="004E0C86" w:rsidRDefault="004E0C86" w:rsidP="004E0C86">
      <w:pPr>
        <w:ind w:firstLine="720"/>
        <w:jc w:val="both"/>
        <w:rPr>
          <w:szCs w:val="28"/>
        </w:rPr>
      </w:pPr>
    </w:p>
    <w:p w:rsidR="004E0C86" w:rsidRDefault="004E0C86" w:rsidP="004E0C86">
      <w:pPr>
        <w:pStyle w:val="a6"/>
        <w:spacing w:after="0"/>
        <w:ind w:firstLine="720"/>
      </w:pPr>
      <w:r>
        <w:t>СТАТЬЯ 1.</w:t>
      </w:r>
    </w:p>
    <w:p w:rsidR="004E0C86" w:rsidRPr="00354FF1" w:rsidRDefault="004E0C86" w:rsidP="004E0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 xml:space="preserve">Внести Закон Приморского края </w:t>
      </w:r>
      <w:r w:rsidRPr="00354FF1">
        <w:rPr>
          <w:bCs/>
          <w:szCs w:val="28"/>
        </w:rPr>
        <w:t xml:space="preserve">от 23 октября 2007 года </w:t>
      </w:r>
      <w:r w:rsidRPr="00354FF1">
        <w:rPr>
          <w:bCs/>
          <w:szCs w:val="28"/>
        </w:rPr>
        <w:br/>
        <w:t xml:space="preserve">№ 141-КЗ </w:t>
      </w:r>
      <w:r>
        <w:rPr>
          <w:szCs w:val="28"/>
        </w:rPr>
        <w:t>"</w:t>
      </w:r>
      <w:r w:rsidRPr="00354FF1">
        <w:rPr>
          <w:bCs/>
          <w:szCs w:val="28"/>
        </w:rPr>
        <w:t>Об использовании лесов в Приморском крае</w:t>
      </w:r>
      <w:r>
        <w:rPr>
          <w:szCs w:val="28"/>
        </w:rPr>
        <w:t>"</w:t>
      </w:r>
      <w:r w:rsidRPr="00354FF1">
        <w:rPr>
          <w:bCs/>
          <w:szCs w:val="28"/>
        </w:rPr>
        <w:t xml:space="preserve"> (Ведомости Законодательного Собрания Приморского кра</w:t>
      </w:r>
      <w:r>
        <w:rPr>
          <w:bCs/>
          <w:szCs w:val="28"/>
        </w:rPr>
        <w:t xml:space="preserve">я, 2007, № 44, стр. 10; 2008, </w:t>
      </w:r>
      <w:r>
        <w:rPr>
          <w:bCs/>
          <w:szCs w:val="28"/>
        </w:rPr>
        <w:br/>
        <w:t xml:space="preserve">№ </w:t>
      </w:r>
      <w:r w:rsidRPr="00354FF1">
        <w:rPr>
          <w:bCs/>
          <w:szCs w:val="28"/>
        </w:rPr>
        <w:t>68, стр. 4, № 98, стр. 63; 2009, № 124, стр. 8; 2010, № 141, стр. 16; 2011,</w:t>
      </w:r>
      <w:r w:rsidRPr="00354FF1">
        <w:rPr>
          <w:bCs/>
          <w:szCs w:val="28"/>
        </w:rPr>
        <w:br/>
        <w:t>№ 180, стр. 2; 2012, № 23, стр. 22; 2013, № 57, стр. 5; 2014, № 73, стр. 7; 2015, № 145, стр. 46; 2016, № 4, стр. 67; 2018, № 52, стр</w:t>
      </w:r>
      <w:r>
        <w:rPr>
          <w:bCs/>
          <w:szCs w:val="28"/>
        </w:rPr>
        <w:t xml:space="preserve">. 59, № 58, стр. 71, № 75, стр. </w:t>
      </w:r>
      <w:r w:rsidRPr="00354FF1">
        <w:rPr>
          <w:bCs/>
          <w:szCs w:val="28"/>
        </w:rPr>
        <w:t>32</w:t>
      </w:r>
      <w:r>
        <w:rPr>
          <w:bCs/>
          <w:szCs w:val="28"/>
        </w:rPr>
        <w:t>; 2019, № 94, стр. 19</w:t>
      </w:r>
      <w:r w:rsidRPr="00354FF1">
        <w:rPr>
          <w:bCs/>
          <w:szCs w:val="28"/>
        </w:rPr>
        <w:t>)</w:t>
      </w:r>
      <w:r w:rsidRPr="00354FF1">
        <w:rPr>
          <w:szCs w:val="28"/>
        </w:rPr>
        <w:t xml:space="preserve"> следующие изменения:</w:t>
      </w:r>
    </w:p>
    <w:p w:rsidR="004E0C86" w:rsidRPr="00354FF1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 xml:space="preserve">1)в статье 5: </w:t>
      </w:r>
    </w:p>
    <w:p w:rsidR="004E0C86" w:rsidRPr="00354FF1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а)дополнить частью 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следующего содержания:</w:t>
      </w:r>
    </w:p>
    <w:p w:rsidR="004E0C86" w:rsidRPr="00354FF1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"1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>.Граждане заготавливают древесину для собственных нужд в соответствии с нормативами заготовки древесины для собственных нужд, установленными статьями 8 и 8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настоящего Закона."; </w:t>
      </w:r>
    </w:p>
    <w:p w:rsidR="004E0C86" w:rsidRPr="00354FF1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 xml:space="preserve">б)часть 5 признать утратившей силу; </w:t>
      </w:r>
    </w:p>
    <w:p w:rsidR="004E0C86" w:rsidRPr="00354FF1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szCs w:val="28"/>
        </w:rPr>
      </w:pPr>
      <w:r>
        <w:rPr>
          <w:bCs/>
          <w:szCs w:val="28"/>
        </w:rPr>
        <w:t>2)</w:t>
      </w:r>
      <w:r w:rsidRPr="00354FF1">
        <w:rPr>
          <w:bCs/>
          <w:szCs w:val="28"/>
        </w:rPr>
        <w:t xml:space="preserve">часть 2 статьи 6 </w:t>
      </w:r>
      <w:r w:rsidRPr="00354FF1">
        <w:rPr>
          <w:szCs w:val="28"/>
        </w:rPr>
        <w:t>изложить в следующей редакции:</w:t>
      </w:r>
    </w:p>
    <w:p w:rsidR="004E0C86" w:rsidRPr="00354FF1" w:rsidRDefault="004E0C86" w:rsidP="004E0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"</w:t>
      </w:r>
      <w:r>
        <w:rPr>
          <w:szCs w:val="28"/>
        </w:rPr>
        <w:t>2.</w:t>
      </w:r>
      <w:r w:rsidRPr="00354FF1">
        <w:rPr>
          <w:szCs w:val="28"/>
        </w:rPr>
        <w:t xml:space="preserve">Граждане, заинтересованные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</w:r>
    </w:p>
    <w:p w:rsidR="004E0C86" w:rsidRPr="00B952BE" w:rsidRDefault="004E0C86" w:rsidP="004E0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Порядок подачи, рассмотрения</w:t>
      </w:r>
      <w:r w:rsidRPr="00B952BE">
        <w:rPr>
          <w:szCs w:val="28"/>
        </w:rPr>
        <w:t xml:space="preserve"> заявлений о 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Администрацией Приморского края.";</w:t>
      </w:r>
    </w:p>
    <w:p w:rsidR="004E0C86" w:rsidRPr="00B952BE" w:rsidRDefault="004E0C86" w:rsidP="004E0C86">
      <w:pPr>
        <w:ind w:firstLine="709"/>
        <w:jc w:val="both"/>
        <w:rPr>
          <w:szCs w:val="28"/>
        </w:rPr>
      </w:pPr>
      <w:r w:rsidRPr="00B952BE">
        <w:rPr>
          <w:szCs w:val="28"/>
        </w:rPr>
        <w:t>3)стать</w:t>
      </w:r>
      <w:r>
        <w:rPr>
          <w:szCs w:val="28"/>
        </w:rPr>
        <w:t xml:space="preserve">ю 7 </w:t>
      </w:r>
      <w:r w:rsidRPr="00B952BE">
        <w:rPr>
          <w:szCs w:val="28"/>
        </w:rPr>
        <w:t xml:space="preserve">дополнить </w:t>
      </w:r>
      <w:r>
        <w:rPr>
          <w:szCs w:val="28"/>
        </w:rPr>
        <w:t>частью</w:t>
      </w:r>
      <w:r w:rsidRPr="00B952BE">
        <w:rPr>
          <w:szCs w:val="28"/>
        </w:rPr>
        <w:t xml:space="preserve"> 1</w:t>
      </w:r>
      <w:r w:rsidRPr="00B952BE">
        <w:rPr>
          <w:szCs w:val="28"/>
          <w:vertAlign w:val="superscript"/>
        </w:rPr>
        <w:t>1</w:t>
      </w:r>
      <w:r w:rsidRPr="00B952BE">
        <w:rPr>
          <w:szCs w:val="28"/>
        </w:rPr>
        <w:t xml:space="preserve"> следующего содержания: </w:t>
      </w:r>
    </w:p>
    <w:p w:rsidR="004E0C86" w:rsidRPr="00B952BE" w:rsidRDefault="004E0C86" w:rsidP="004E0C86">
      <w:pPr>
        <w:ind w:firstLine="709"/>
        <w:jc w:val="both"/>
        <w:rPr>
          <w:szCs w:val="28"/>
        </w:rPr>
      </w:pPr>
      <w:r w:rsidRPr="00B952BE">
        <w:rPr>
          <w:szCs w:val="28"/>
        </w:rPr>
        <w:t>"1</w:t>
      </w:r>
      <w:r w:rsidRPr="00B952BE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952BE">
        <w:rPr>
          <w:szCs w:val="28"/>
        </w:rPr>
        <w:t xml:space="preserve">При заготовке древесины гражданами для собственных нужд подлежат сохранению древесные породы, занесенные в Красную книгу Российской Федерации, </w:t>
      </w:r>
      <w:r>
        <w:rPr>
          <w:szCs w:val="28"/>
        </w:rPr>
        <w:t>К</w:t>
      </w:r>
      <w:r w:rsidRPr="00B952BE">
        <w:rPr>
          <w:szCs w:val="28"/>
        </w:rPr>
        <w:t>расную книгу Приморского края, а также ценные древесные породы (дуб, ясень, липа).";</w:t>
      </w:r>
    </w:p>
    <w:p w:rsidR="004E0C86" w:rsidRPr="00B952BE" w:rsidRDefault="004E0C86" w:rsidP="004E0C86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B952BE">
        <w:rPr>
          <w:szCs w:val="28"/>
        </w:rPr>
        <w:t xml:space="preserve">)пункт 3 части 2 </w:t>
      </w:r>
      <w:r>
        <w:rPr>
          <w:szCs w:val="28"/>
        </w:rPr>
        <w:t xml:space="preserve">статьи 8 </w:t>
      </w:r>
      <w:r w:rsidRPr="00B952BE">
        <w:rPr>
          <w:szCs w:val="28"/>
        </w:rPr>
        <w:t xml:space="preserve">изложить в следующей редакции: </w:t>
      </w:r>
    </w:p>
    <w:p w:rsidR="004E0C86" w:rsidRPr="00B952BE" w:rsidRDefault="004E0C86" w:rsidP="004E0C86">
      <w:pPr>
        <w:ind w:firstLine="709"/>
        <w:jc w:val="both"/>
        <w:rPr>
          <w:szCs w:val="28"/>
        </w:rPr>
      </w:pPr>
      <w:r w:rsidRPr="00B952BE">
        <w:rPr>
          <w:szCs w:val="28"/>
        </w:rPr>
        <w:t xml:space="preserve">"3)для отопления жилых домов и иных жилых помещений с печным отоплением </w:t>
      </w:r>
      <w:r>
        <w:rPr>
          <w:szCs w:val="28"/>
        </w:rPr>
        <w:t>-</w:t>
      </w:r>
      <w:r w:rsidRPr="00B952BE">
        <w:rPr>
          <w:szCs w:val="28"/>
        </w:rPr>
        <w:t xml:space="preserve"> 20 куб. м дровяной древесины (длиной до 1 метра) ежегодно.";</w:t>
      </w:r>
    </w:p>
    <w:p w:rsidR="004E0C86" w:rsidRDefault="004E0C86" w:rsidP="004E0C86">
      <w:pPr>
        <w:ind w:firstLine="709"/>
        <w:jc w:val="both"/>
        <w:rPr>
          <w:sz w:val="27"/>
          <w:szCs w:val="27"/>
        </w:rPr>
      </w:pPr>
    </w:p>
    <w:p w:rsidR="004E0C86" w:rsidRDefault="004E0C86" w:rsidP="004E0C86">
      <w:pPr>
        <w:ind w:firstLine="709"/>
        <w:jc w:val="both"/>
        <w:rPr>
          <w:sz w:val="27"/>
          <w:szCs w:val="27"/>
        </w:rPr>
      </w:pPr>
    </w:p>
    <w:p w:rsidR="004E0C86" w:rsidRDefault="004E0C86" w:rsidP="004E0C86">
      <w:pPr>
        <w:ind w:firstLine="709"/>
        <w:jc w:val="both"/>
        <w:rPr>
          <w:sz w:val="27"/>
          <w:szCs w:val="27"/>
        </w:rPr>
      </w:pPr>
    </w:p>
    <w:p w:rsidR="004E0C86" w:rsidRDefault="004E0C86" w:rsidP="004E0C86">
      <w:pPr>
        <w:ind w:firstLine="709"/>
        <w:jc w:val="both"/>
        <w:rPr>
          <w:sz w:val="27"/>
          <w:szCs w:val="27"/>
        </w:rPr>
      </w:pPr>
    </w:p>
    <w:p w:rsidR="004E0C86" w:rsidRDefault="004E0C86" w:rsidP="004E0C86">
      <w:pPr>
        <w:ind w:firstLine="709"/>
        <w:jc w:val="both"/>
        <w:rPr>
          <w:sz w:val="27"/>
          <w:szCs w:val="27"/>
        </w:rPr>
      </w:pPr>
    </w:p>
    <w:p w:rsidR="004E0C86" w:rsidRDefault="004E0C86" w:rsidP="004E0C86">
      <w:pPr>
        <w:ind w:firstLine="709"/>
        <w:jc w:val="both"/>
        <w:rPr>
          <w:bCs/>
          <w:szCs w:val="28"/>
        </w:rPr>
      </w:pPr>
      <w:r>
        <w:rPr>
          <w:sz w:val="27"/>
          <w:szCs w:val="27"/>
        </w:rPr>
        <w:lastRenderedPageBreak/>
        <w:t>5</w:t>
      </w:r>
      <w:r w:rsidRPr="00B952BE">
        <w:rPr>
          <w:sz w:val="27"/>
          <w:szCs w:val="27"/>
        </w:rPr>
        <w:t>)</w:t>
      </w:r>
      <w:r w:rsidRPr="00B952BE">
        <w:rPr>
          <w:bCs/>
          <w:szCs w:val="28"/>
        </w:rPr>
        <w:t>дополнить статьей 8</w:t>
      </w:r>
      <w:r w:rsidRPr="00B952BE">
        <w:rPr>
          <w:bCs/>
          <w:szCs w:val="28"/>
          <w:vertAlign w:val="superscript"/>
        </w:rPr>
        <w:t xml:space="preserve">1 </w:t>
      </w:r>
      <w:r w:rsidRPr="00B952BE">
        <w:rPr>
          <w:bCs/>
          <w:szCs w:val="28"/>
        </w:rPr>
        <w:t>следующего содержания:</w:t>
      </w:r>
    </w:p>
    <w:p w:rsidR="004E0C86" w:rsidRDefault="004E0C86" w:rsidP="004E0C86">
      <w:pPr>
        <w:tabs>
          <w:tab w:val="left" w:pos="2410"/>
        </w:tabs>
        <w:autoSpaceDE w:val="0"/>
        <w:autoSpaceDN w:val="0"/>
        <w:adjustRightInd w:val="0"/>
        <w:ind w:left="709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"</w:t>
      </w:r>
      <w:r>
        <w:rPr>
          <w:bCs/>
          <w:szCs w:val="28"/>
        </w:rPr>
        <w:t xml:space="preserve">СТАТЬЯ </w:t>
      </w:r>
      <w:r w:rsidRPr="00B952BE">
        <w:rPr>
          <w:bCs/>
          <w:szCs w:val="28"/>
        </w:rPr>
        <w:t>8</w:t>
      </w:r>
      <w:r w:rsidRPr="00B952BE">
        <w:rPr>
          <w:bCs/>
          <w:szCs w:val="28"/>
          <w:vertAlign w:val="superscript"/>
        </w:rPr>
        <w:t>1</w:t>
      </w:r>
      <w:r w:rsidRPr="00B952BE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>ОСОБЕННОСТИ ЗАГОТОВКИ</w:t>
      </w:r>
    </w:p>
    <w:p w:rsidR="004E0C86" w:rsidRDefault="004E0C86" w:rsidP="004E0C86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ДРЕВЕСИНЫ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>ГРАЖДАНАМИ ДЛЯ</w:t>
      </w:r>
    </w:p>
    <w:p w:rsidR="004E0C86" w:rsidRDefault="004E0C86" w:rsidP="004E0C86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СОБСТВЕННЫХ НУЖД В ЦЕЛЯХ</w:t>
      </w:r>
    </w:p>
    <w:p w:rsidR="004E0C86" w:rsidRDefault="004E0C86" w:rsidP="004E0C86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СТРОИТЕЛЬСТВА ИНДИВИДУАЛЬНЫХ</w:t>
      </w:r>
    </w:p>
    <w:p w:rsidR="004E0C86" w:rsidRDefault="004E0C86" w:rsidP="004E0C86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ЖИЛЫХ ДОМОВ НА ОТДЕЛЬНЫХ</w:t>
      </w:r>
    </w:p>
    <w:p w:rsidR="004E0C86" w:rsidRPr="00B952BE" w:rsidRDefault="004E0C86" w:rsidP="004E0C86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ВИДАХ ЗЕМЕЛЬНЫХ УЧАСТКОВ </w:t>
      </w:r>
    </w:p>
    <w:p w:rsidR="004E0C86" w:rsidRDefault="004E0C86" w:rsidP="004E0C8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4E0C86" w:rsidRPr="00B952BE" w:rsidRDefault="004E0C86" w:rsidP="004E0C8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1.Граждане, которым в соответствии с Федер</w:t>
      </w:r>
      <w:r>
        <w:rPr>
          <w:bCs/>
          <w:szCs w:val="28"/>
        </w:rPr>
        <w:t xml:space="preserve">альным законом </w:t>
      </w:r>
      <w:r>
        <w:rPr>
          <w:bCs/>
          <w:szCs w:val="28"/>
        </w:rPr>
        <w:br/>
        <w:t xml:space="preserve">от 1 мая 2016 года № </w:t>
      </w:r>
      <w:r w:rsidRPr="00B952BE">
        <w:rPr>
          <w:bCs/>
          <w:szCs w:val="28"/>
        </w:rPr>
        <w:t xml:space="preserve">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древесины для собственных нужд в целях строительства на данных земельных участках индивидуальных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</w:r>
    </w:p>
    <w:p w:rsidR="004E0C86" w:rsidRPr="00B952BE" w:rsidRDefault="004E0C86" w:rsidP="004E0C86">
      <w:pPr>
        <w:pStyle w:val="a8"/>
        <w:autoSpaceDE w:val="0"/>
        <w:autoSpaceDN w:val="0"/>
        <w:adjustRightInd w:val="0"/>
        <w:ind w:left="0" w:firstLine="709"/>
        <w:jc w:val="both"/>
        <w:outlineLvl w:val="0"/>
        <w:rPr>
          <w:bCs/>
          <w:strike/>
          <w:szCs w:val="28"/>
        </w:rPr>
      </w:pPr>
      <w:r w:rsidRPr="00B952BE">
        <w:rPr>
          <w:bCs/>
          <w:szCs w:val="28"/>
        </w:rPr>
        <w:t xml:space="preserve">1)ранее ими не осуществлялась заготовка древесины для собственных нужд для строительства индивидуальных жилых домов в соответствии с настоящим Законом; </w:t>
      </w:r>
    </w:p>
    <w:p w:rsidR="004E0C86" w:rsidRPr="00B952BE" w:rsidRDefault="004E0C86" w:rsidP="004E0C8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52BE">
        <w:rPr>
          <w:bCs/>
          <w:szCs w:val="28"/>
        </w:rPr>
        <w:t>2)уведомление о выбранном гражданином виде или видах разрешенного использования земельного участка, предусмотренное частью 7 статьи 8 Федерального закона</w:t>
      </w:r>
      <w:r w:rsidRPr="00B952BE">
        <w:rPr>
          <w:b/>
          <w:bCs/>
          <w:szCs w:val="28"/>
        </w:rPr>
        <w:t xml:space="preserve"> </w:t>
      </w:r>
      <w:r w:rsidRPr="00B952BE">
        <w:rPr>
          <w:bCs/>
          <w:szCs w:val="28"/>
        </w:rPr>
        <w:t>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 xml:space="preserve">и подписанное органом </w:t>
      </w:r>
      <w:r w:rsidRPr="00B952BE">
        <w:rPr>
          <w:szCs w:val="28"/>
        </w:rPr>
        <w:t xml:space="preserve">государственной власти или органом местного самоуправления, уполномоченными на предоставление земельных участков в соответствии с земельным </w:t>
      </w:r>
      <w:hyperlink r:id="rId8" w:history="1">
        <w:r w:rsidRPr="00B952BE">
          <w:rPr>
            <w:szCs w:val="28"/>
          </w:rPr>
          <w:t>законодательством</w:t>
        </w:r>
      </w:hyperlink>
      <w:r w:rsidRPr="00B952BE">
        <w:rPr>
          <w:szCs w:val="28"/>
        </w:rPr>
        <w:t xml:space="preserve">, предусматривает </w:t>
      </w:r>
      <w:r w:rsidRPr="00B952BE">
        <w:rPr>
          <w:bCs/>
          <w:szCs w:val="28"/>
        </w:rPr>
        <w:t>осуществление индивидуального жилищного строительства.</w:t>
      </w:r>
    </w:p>
    <w:p w:rsidR="004E0C86" w:rsidRPr="00B952BE" w:rsidRDefault="004E0C86" w:rsidP="004E0C86">
      <w:pPr>
        <w:ind w:firstLine="709"/>
        <w:jc w:val="both"/>
        <w:rPr>
          <w:szCs w:val="28"/>
        </w:rPr>
      </w:pPr>
      <w:r w:rsidRPr="00B952BE">
        <w:rPr>
          <w:bCs/>
          <w:szCs w:val="28"/>
        </w:rPr>
        <w:t>2.</w:t>
      </w:r>
      <w:r w:rsidRPr="00B952BE">
        <w:rPr>
          <w:szCs w:val="28"/>
        </w:rPr>
        <w:t>В случае, если гражданами, указанны</w:t>
      </w:r>
      <w:r>
        <w:rPr>
          <w:szCs w:val="28"/>
        </w:rPr>
        <w:t>ми</w:t>
      </w:r>
      <w:r w:rsidRPr="00B952BE">
        <w:rPr>
          <w:szCs w:val="28"/>
        </w:rPr>
        <w:t xml:space="preserve"> в части 1 настоящей статьи, не соблюдены условия, предусмотренные частью 1 настоящей статьи, древесина для собственных нужд с учетом особенностей, установленных настоящей статьей, им не предоставляется, при этом за ними сохраняется право на заготовку древесины для собственных нужд в соответствии со статьей 7 и частью 2 статьи 8 настоящего Закона.</w:t>
      </w:r>
    </w:p>
    <w:p w:rsidR="004E0C86" w:rsidRPr="00B952BE" w:rsidRDefault="004E0C86" w:rsidP="004E0C8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52BE">
        <w:rPr>
          <w:bCs/>
          <w:szCs w:val="28"/>
        </w:rPr>
        <w:t xml:space="preserve">3.Граждане, указанные в части 1 настоящей статьи, в течение </w:t>
      </w:r>
      <w:r>
        <w:rPr>
          <w:bCs/>
          <w:szCs w:val="28"/>
        </w:rPr>
        <w:br/>
      </w:r>
      <w:r w:rsidRPr="00B952BE">
        <w:rPr>
          <w:bCs/>
          <w:szCs w:val="28"/>
        </w:rPr>
        <w:t xml:space="preserve">15 рабочих дней со дня получения уведомления о заключении договора купли-продажи лесных насаждений для собственных нужд предоставляют в госучреждение договор подряда на строительство индивидуального жилого дома с лесоперерабатывающей организацией, предусматривающий </w:t>
      </w:r>
      <w:r w:rsidRPr="00B952BE">
        <w:rPr>
          <w:bCs/>
          <w:szCs w:val="28"/>
        </w:rPr>
        <w:lastRenderedPageBreak/>
        <w:t xml:space="preserve">переработку древесины, предоставленной </w:t>
      </w:r>
      <w:r>
        <w:rPr>
          <w:bCs/>
          <w:szCs w:val="28"/>
        </w:rPr>
        <w:t xml:space="preserve">гражданам </w:t>
      </w:r>
      <w:r w:rsidRPr="00B952BE">
        <w:rPr>
          <w:bCs/>
          <w:szCs w:val="28"/>
        </w:rPr>
        <w:t xml:space="preserve">для собственных нужд в соответствии с настоящей статьей. </w:t>
      </w:r>
    </w:p>
    <w:p w:rsidR="004E0C86" w:rsidRPr="00B952BE" w:rsidRDefault="004E0C86" w:rsidP="004E0C8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52BE">
        <w:rPr>
          <w:bCs/>
          <w:szCs w:val="28"/>
        </w:rPr>
        <w:t>4.Типовая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</w:r>
    </w:p>
    <w:p w:rsidR="004E0C86" w:rsidRPr="00354FF1" w:rsidRDefault="004E0C86" w:rsidP="004E0C8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54FF1">
        <w:rPr>
          <w:bCs/>
          <w:szCs w:val="28"/>
        </w:rPr>
        <w:t>5.Граждане,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2022 года включительно.</w:t>
      </w:r>
    </w:p>
    <w:p w:rsidR="004E0C86" w:rsidRPr="00A66D72" w:rsidRDefault="004E0C86" w:rsidP="004E0C8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54FF1">
        <w:rPr>
          <w:bCs/>
          <w:szCs w:val="28"/>
        </w:rPr>
        <w:t xml:space="preserve">6.Порядок подачи заявления </w:t>
      </w:r>
      <w:r w:rsidRPr="00354FF1">
        <w:rPr>
          <w:szCs w:val="28"/>
        </w:rPr>
        <w:t>о заключении договора купли-продажи лесных насаждений для собственных нужд в соответствии с настоящей статьей, его рассмотрения и заключения договора купли-продажи лесных насаждений для собственных нужд устанавлива</w:t>
      </w:r>
      <w:r w:rsidR="002F7E85">
        <w:rPr>
          <w:szCs w:val="28"/>
        </w:rPr>
        <w:t>е</w:t>
      </w:r>
      <w:r w:rsidRPr="00354FF1">
        <w:rPr>
          <w:szCs w:val="28"/>
        </w:rPr>
        <w:t>тся Администрацией Приморского края.".</w:t>
      </w:r>
      <w:r w:rsidRPr="00F96367">
        <w:rPr>
          <w:bCs/>
          <w:szCs w:val="28"/>
        </w:rPr>
        <w:t xml:space="preserve"> </w:t>
      </w:r>
    </w:p>
    <w:p w:rsidR="004E0C86" w:rsidRDefault="004E0C86" w:rsidP="004E0C86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4E0C86" w:rsidRDefault="004E0C86" w:rsidP="004E0C86">
      <w:pPr>
        <w:ind w:firstLine="720"/>
        <w:jc w:val="both"/>
      </w:pPr>
      <w:r>
        <w:t>СТАТЬЯ 2.</w:t>
      </w:r>
    </w:p>
    <w:p w:rsidR="004E0C86" w:rsidRDefault="004E0C86" w:rsidP="004E0C86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  опубликования.</w:t>
      </w:r>
    </w:p>
    <w:p w:rsidR="004E0C86" w:rsidRDefault="004E0C86" w:rsidP="004E0C86">
      <w:pPr>
        <w:autoSpaceDE w:val="0"/>
        <w:autoSpaceDN w:val="0"/>
        <w:adjustRightInd w:val="0"/>
        <w:rPr>
          <w:color w:val="000000"/>
          <w:szCs w:val="28"/>
        </w:rPr>
      </w:pPr>
    </w:p>
    <w:p w:rsidR="004E0C86" w:rsidRDefault="004E0C86" w:rsidP="004E0C86">
      <w:pPr>
        <w:autoSpaceDE w:val="0"/>
        <w:autoSpaceDN w:val="0"/>
        <w:adjustRightInd w:val="0"/>
        <w:rPr>
          <w:color w:val="000000"/>
          <w:szCs w:val="28"/>
        </w:rPr>
      </w:pPr>
    </w:p>
    <w:p w:rsidR="004E0C86" w:rsidRDefault="004E0C86" w:rsidP="004E0C86">
      <w:pPr>
        <w:autoSpaceDE w:val="0"/>
        <w:autoSpaceDN w:val="0"/>
        <w:adjustRightInd w:val="0"/>
        <w:rPr>
          <w:color w:val="000000"/>
          <w:szCs w:val="28"/>
        </w:rPr>
      </w:pPr>
    </w:p>
    <w:p w:rsidR="004E0C86" w:rsidRDefault="004E0C86" w:rsidP="004E0C86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923CC2" w:rsidRDefault="00923CC2" w:rsidP="004E0C86">
      <w:pPr>
        <w:autoSpaceDE w:val="0"/>
        <w:autoSpaceDN w:val="0"/>
        <w:adjustRightInd w:val="0"/>
        <w:rPr>
          <w:color w:val="000000"/>
          <w:szCs w:val="28"/>
        </w:rPr>
      </w:pPr>
    </w:p>
    <w:p w:rsidR="00923CC2" w:rsidRDefault="00923CC2" w:rsidP="00923CC2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23CC2" w:rsidRDefault="00923CC2" w:rsidP="00923CC2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923CC2" w:rsidRPr="00DA325C" w:rsidRDefault="00923CC2" w:rsidP="00923CC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59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4E0C86" w:rsidRDefault="004E0C86" w:rsidP="004E0C86">
      <w:pPr>
        <w:shd w:val="clear" w:color="auto" w:fill="FFFFFF"/>
        <w:ind w:firstLine="720"/>
        <w:jc w:val="both"/>
        <w:rPr>
          <w:szCs w:val="28"/>
        </w:rPr>
      </w:pPr>
    </w:p>
    <w:p w:rsidR="004E0C86" w:rsidRPr="00941F19" w:rsidRDefault="004E0C86" w:rsidP="004E0C86">
      <w:pPr>
        <w:shd w:val="clear" w:color="auto" w:fill="FFFFFF"/>
        <w:ind w:firstLine="720"/>
        <w:jc w:val="both"/>
        <w:rPr>
          <w:szCs w:val="28"/>
        </w:rPr>
      </w:pPr>
    </w:p>
    <w:p w:rsidR="004E0C86" w:rsidRPr="00941F19" w:rsidRDefault="004E0C86" w:rsidP="004E0C86">
      <w:pPr>
        <w:shd w:val="clear" w:color="auto" w:fill="FFFFFF"/>
        <w:ind w:firstLine="720"/>
        <w:jc w:val="both"/>
        <w:rPr>
          <w:szCs w:val="28"/>
        </w:rPr>
      </w:pPr>
    </w:p>
    <w:p w:rsidR="004E0C86" w:rsidRPr="00941F19" w:rsidRDefault="004E0C86" w:rsidP="004E0C86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 w:rsidSect="004E0C8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D20" w:rsidRDefault="00F56D20">
      <w:r>
        <w:separator/>
      </w:r>
    </w:p>
  </w:endnote>
  <w:endnote w:type="continuationSeparator" w:id="0">
    <w:p w:rsidR="00F56D20" w:rsidRDefault="00F5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D20" w:rsidRDefault="00F56D20">
      <w:r>
        <w:separator/>
      </w:r>
    </w:p>
  </w:footnote>
  <w:footnote w:type="continuationSeparator" w:id="0">
    <w:p w:rsidR="00F56D20" w:rsidRDefault="00F5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E0C86" w:rsidP="004E0C8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3CC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0C86"/>
    <w:rsid w:val="0003291F"/>
    <w:rsid w:val="00070CED"/>
    <w:rsid w:val="002F7E85"/>
    <w:rsid w:val="00347DEE"/>
    <w:rsid w:val="00357555"/>
    <w:rsid w:val="00380EE1"/>
    <w:rsid w:val="003A180C"/>
    <w:rsid w:val="003B26E7"/>
    <w:rsid w:val="0047435B"/>
    <w:rsid w:val="004E0C86"/>
    <w:rsid w:val="005A2827"/>
    <w:rsid w:val="006E2ABA"/>
    <w:rsid w:val="00832425"/>
    <w:rsid w:val="00884F81"/>
    <w:rsid w:val="00923CC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4AB4"/>
    <w:rsid w:val="00E60B2A"/>
    <w:rsid w:val="00F23036"/>
    <w:rsid w:val="00F56D20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A9ABC"/>
  <w15:docId w15:val="{8E389999-1084-4B89-BB73-BC653C6E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4E0C86"/>
    <w:pPr>
      <w:spacing w:after="120"/>
    </w:pPr>
  </w:style>
  <w:style w:type="character" w:customStyle="1" w:styleId="a7">
    <w:name w:val="Основной текст Знак"/>
    <w:link w:val="a6"/>
    <w:rsid w:val="004E0C86"/>
    <w:rPr>
      <w:sz w:val="28"/>
    </w:rPr>
  </w:style>
  <w:style w:type="paragraph" w:styleId="a8">
    <w:name w:val="List Paragraph"/>
    <w:basedOn w:val="a"/>
    <w:uiPriority w:val="34"/>
    <w:qFormat/>
    <w:rsid w:val="004E0C86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E0C86"/>
    <w:rPr>
      <w:sz w:val="28"/>
    </w:rPr>
  </w:style>
  <w:style w:type="paragraph" w:styleId="a9">
    <w:name w:val="Balloon Text"/>
    <w:basedOn w:val="a"/>
    <w:link w:val="aa"/>
    <w:semiHidden/>
    <w:unhideWhenUsed/>
    <w:rsid w:val="004E0C8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4E0C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2019-09-27T05:13:00Z</cp:lastPrinted>
  <dcterms:created xsi:type="dcterms:W3CDTF">2019-10-03T05:37:00Z</dcterms:created>
  <dcterms:modified xsi:type="dcterms:W3CDTF">2019-10-03T05:37:00Z</dcterms:modified>
</cp:coreProperties>
</file>