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161831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37292" w:rsidRDefault="00637292" w:rsidP="00637292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О ПРИЗНАНИИ УТРАТИВШИМИ СИЛУ ЗАКОНОДАТЕЛЬНЫХ АКТОВ И ОТДЕЛЬНЫХ ПОЛОЖЕНИЙ ЗАКОНОДАТЕЛЬНЫХ АКТОВ ПРИМОРСКОГО КРАЯ О НАКАЗАХ ИЗБИРАТЕЛЕЙ</w:t>
      </w:r>
    </w:p>
    <w:p w:rsidR="00637292" w:rsidRDefault="00637292" w:rsidP="00637292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</w:p>
    <w:p w:rsidR="00637292" w:rsidRDefault="00637292" w:rsidP="00637292">
      <w:pPr>
        <w:ind w:firstLine="720"/>
        <w:jc w:val="both"/>
      </w:pPr>
      <w:r w:rsidRPr="00D2660D">
        <w:t>Принят Законодательным Собранием Приморского края</w:t>
      </w:r>
      <w:r>
        <w:t xml:space="preserve"> 25 сентября 2019 года</w:t>
      </w:r>
    </w:p>
    <w:p w:rsidR="00637292" w:rsidRDefault="00637292" w:rsidP="00637292">
      <w:pPr>
        <w:ind w:firstLine="720"/>
      </w:pPr>
    </w:p>
    <w:p w:rsidR="00637292" w:rsidRDefault="00637292" w:rsidP="00637292">
      <w:pPr>
        <w:ind w:firstLine="720"/>
      </w:pPr>
      <w:r>
        <w:t>СТАТЬЯ 1.</w:t>
      </w:r>
    </w:p>
    <w:p w:rsidR="00637292" w:rsidRDefault="00637292" w:rsidP="00637292">
      <w:pPr>
        <w:ind w:firstLine="720"/>
        <w:jc w:val="both"/>
      </w:pPr>
      <w:r>
        <w:t>Признать утратившими силу:</w:t>
      </w:r>
    </w:p>
    <w:p w:rsidR="00637292" w:rsidRDefault="00637292" w:rsidP="00637292">
      <w:pPr>
        <w:ind w:firstLine="720"/>
        <w:jc w:val="both"/>
      </w:pPr>
      <w:r>
        <w:t xml:space="preserve">1)Закон Приморского края от 5 марта 2004 года № 102-КЗ "О наказах избирателей" (Ведомости Законодательного Собрания Приморского края, </w:t>
      </w:r>
      <w:r w:rsidRPr="000C6F1C">
        <w:t xml:space="preserve">2004, </w:t>
      </w:r>
      <w:r>
        <w:t>№ 54, стр. 2);</w:t>
      </w:r>
    </w:p>
    <w:p w:rsidR="00637292" w:rsidRDefault="00637292" w:rsidP="00637292">
      <w:pPr>
        <w:ind w:firstLine="720"/>
        <w:jc w:val="both"/>
      </w:pPr>
      <w:r>
        <w:t>2)Закон Приморского края</w:t>
      </w:r>
      <w:r w:rsidRPr="00F46CAB">
        <w:t xml:space="preserve"> </w:t>
      </w:r>
      <w:r>
        <w:t xml:space="preserve">от 19 января 2011 года № 728-КЗ </w:t>
      </w:r>
      <w:r w:rsidRPr="00F46CAB">
        <w:t xml:space="preserve">"О внесении изменений в Закон Приморского края "О наказах избирателей" </w:t>
      </w:r>
      <w:r>
        <w:t>(Ведомости</w:t>
      </w:r>
      <w:r w:rsidRPr="00800AFC">
        <w:t xml:space="preserve"> </w:t>
      </w:r>
      <w:r>
        <w:t xml:space="preserve">Законодательного Собрания Приморского края, 2011, № </w:t>
      </w:r>
      <w:proofErr w:type="gramStart"/>
      <w:r>
        <w:t xml:space="preserve">174,   </w:t>
      </w:r>
      <w:proofErr w:type="gramEnd"/>
      <w:r>
        <w:t xml:space="preserve"> стр. 9);</w:t>
      </w:r>
    </w:p>
    <w:p w:rsidR="00637292" w:rsidRDefault="00637292" w:rsidP="00637292">
      <w:pPr>
        <w:ind w:firstLine="720"/>
        <w:jc w:val="both"/>
      </w:pPr>
      <w:r>
        <w:t>3)</w:t>
      </w:r>
      <w:r w:rsidRPr="001B194F">
        <w:t>Закон Приморского края от</w:t>
      </w:r>
      <w:r>
        <w:t xml:space="preserve"> 2 июня 2011 года № 776-КЗ </w:t>
      </w:r>
      <w:r w:rsidRPr="001B194F">
        <w:t>"О внесении изменени</w:t>
      </w:r>
      <w:r w:rsidR="00681D00">
        <w:t>я</w:t>
      </w:r>
      <w:r w:rsidRPr="001B194F">
        <w:t xml:space="preserve"> в</w:t>
      </w:r>
      <w:r>
        <w:t xml:space="preserve"> статью 5</w:t>
      </w:r>
      <w:r>
        <w:rPr>
          <w:vertAlign w:val="superscript"/>
        </w:rPr>
        <w:t>1</w:t>
      </w:r>
      <w:r w:rsidRPr="001B194F">
        <w:t xml:space="preserve"> Закон</w:t>
      </w:r>
      <w:r>
        <w:t>а</w:t>
      </w:r>
      <w:r w:rsidRPr="001B194F">
        <w:t xml:space="preserve"> Приморского края "О наказах избирателей"</w:t>
      </w:r>
      <w:r>
        <w:t xml:space="preserve"> (</w:t>
      </w:r>
      <w:r w:rsidRPr="001B194F">
        <w:t>Ведомости Законодательного Собр</w:t>
      </w:r>
      <w:r>
        <w:t xml:space="preserve">ания Приморского края, 2011, № </w:t>
      </w:r>
      <w:proofErr w:type="gramStart"/>
      <w:r>
        <w:t>188</w:t>
      </w:r>
      <w:r w:rsidRPr="001B194F">
        <w:t xml:space="preserve">, </w:t>
      </w:r>
      <w:r>
        <w:t xml:space="preserve">  </w:t>
      </w:r>
      <w:proofErr w:type="gramEnd"/>
      <w:r>
        <w:t xml:space="preserve"> стр. 37);</w:t>
      </w:r>
    </w:p>
    <w:p w:rsidR="00637292" w:rsidRDefault="00637292" w:rsidP="00637292">
      <w:pPr>
        <w:ind w:firstLine="720"/>
        <w:jc w:val="both"/>
      </w:pPr>
      <w:r>
        <w:t>4)пункт 2 статьи 1</w:t>
      </w:r>
      <w:r w:rsidRPr="001B194F">
        <w:t xml:space="preserve"> Закон</w:t>
      </w:r>
      <w:r>
        <w:t>а</w:t>
      </w:r>
      <w:r w:rsidRPr="001B194F">
        <w:t xml:space="preserve"> Приморского края от</w:t>
      </w:r>
      <w:r>
        <w:t xml:space="preserve"> 6 октября 2011 года     № 817-КЗ "</w:t>
      </w:r>
      <w:r w:rsidRPr="001B194F">
        <w:t xml:space="preserve">О внесении изменений в отдельные законодательные акты Приморского края в связи с принятием Закона Приморского края "О Контрольно-счетной палате Приморского края" </w:t>
      </w:r>
      <w:r>
        <w:t>(</w:t>
      </w:r>
      <w:r w:rsidRPr="001B194F">
        <w:t>Ведомости Законодательного Собрания Приморского края</w:t>
      </w:r>
      <w:r>
        <w:t>, 2011, № 201, стр. 19);</w:t>
      </w:r>
    </w:p>
    <w:p w:rsidR="00637292" w:rsidRPr="001B194F" w:rsidRDefault="00637292" w:rsidP="00637292">
      <w:pPr>
        <w:ind w:firstLine="720"/>
        <w:jc w:val="both"/>
      </w:pPr>
      <w:r>
        <w:t xml:space="preserve">5)статью 12 Закона Приморского края от 13 августа 2013 года               № 239-КЗ </w:t>
      </w:r>
      <w:r w:rsidRPr="00DB2F71">
        <w:t>"О внесении изменений в отдельные законодательные акты Приморского края в связи с внесением изменений в Бюджетный кодекс Российской Федерации в части перехода к принятию и реализации государственных программ"</w:t>
      </w:r>
      <w:r>
        <w:t xml:space="preserve"> (</w:t>
      </w:r>
      <w:r w:rsidRPr="00DB2F71">
        <w:t>Ведомости Законодательного Собрания Приморского края</w:t>
      </w:r>
      <w:r>
        <w:t>, 2013, № 55, стр. 58).</w:t>
      </w:r>
    </w:p>
    <w:p w:rsidR="00637292" w:rsidRDefault="00637292" w:rsidP="00637292">
      <w:pPr>
        <w:ind w:firstLine="720"/>
        <w:jc w:val="both"/>
      </w:pPr>
    </w:p>
    <w:p w:rsidR="00637292" w:rsidRDefault="00637292" w:rsidP="00637292">
      <w:pPr>
        <w:ind w:firstLine="720"/>
        <w:jc w:val="both"/>
      </w:pPr>
      <w:r>
        <w:t>СТАТЬЯ 2.</w:t>
      </w:r>
    </w:p>
    <w:p w:rsidR="00637292" w:rsidRDefault="00637292" w:rsidP="00637292">
      <w:pPr>
        <w:ind w:firstLine="720"/>
        <w:jc w:val="both"/>
      </w:pPr>
      <w:r>
        <w:t>Настоящий Закон вступает в силу со дня его официального опубликования.</w:t>
      </w:r>
    </w:p>
    <w:p w:rsidR="00637292" w:rsidRDefault="00637292" w:rsidP="00637292">
      <w:pPr>
        <w:ind w:firstLine="720"/>
        <w:jc w:val="both"/>
      </w:pPr>
    </w:p>
    <w:p w:rsidR="00637292" w:rsidRDefault="00637292" w:rsidP="00637292">
      <w:pPr>
        <w:ind w:firstLine="720"/>
        <w:jc w:val="both"/>
      </w:pPr>
    </w:p>
    <w:p w:rsidR="00637292" w:rsidRDefault="00637292" w:rsidP="00637292">
      <w:pPr>
        <w:jc w:val="both"/>
        <w:rPr>
          <w:szCs w:val="28"/>
        </w:rPr>
      </w:pPr>
      <w:r w:rsidRPr="00FC1917">
        <w:rPr>
          <w:szCs w:val="28"/>
        </w:rPr>
        <w:t xml:space="preserve">Губернатор края                                                       </w:t>
      </w:r>
      <w:r>
        <w:rPr>
          <w:szCs w:val="28"/>
        </w:rPr>
        <w:t xml:space="preserve">    </w:t>
      </w:r>
      <w:r w:rsidRPr="00FC1917">
        <w:rPr>
          <w:szCs w:val="28"/>
        </w:rPr>
        <w:t xml:space="preserve">        </w:t>
      </w:r>
      <w:r>
        <w:rPr>
          <w:szCs w:val="28"/>
        </w:rPr>
        <w:t xml:space="preserve">  </w:t>
      </w:r>
      <w:r w:rsidRPr="00FC1917">
        <w:rPr>
          <w:szCs w:val="28"/>
        </w:rPr>
        <w:t xml:space="preserve">     </w:t>
      </w:r>
      <w:r>
        <w:rPr>
          <w:szCs w:val="28"/>
        </w:rPr>
        <w:t xml:space="preserve"> </w:t>
      </w:r>
      <w:r w:rsidRPr="00FC1917">
        <w:rPr>
          <w:szCs w:val="28"/>
        </w:rPr>
        <w:t xml:space="preserve">   </w:t>
      </w:r>
      <w:r>
        <w:rPr>
          <w:szCs w:val="28"/>
        </w:rPr>
        <w:t>О.Н. Кожемяко</w:t>
      </w:r>
    </w:p>
    <w:p w:rsidR="001222D4" w:rsidRDefault="001222D4" w:rsidP="00637292">
      <w:pPr>
        <w:jc w:val="both"/>
        <w:rPr>
          <w:szCs w:val="28"/>
        </w:rPr>
      </w:pPr>
    </w:p>
    <w:p w:rsidR="001222D4" w:rsidRDefault="001222D4" w:rsidP="001222D4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1222D4" w:rsidRDefault="001222D4" w:rsidP="001222D4">
      <w:pPr>
        <w:jc w:val="both"/>
        <w:rPr>
          <w:szCs w:val="28"/>
        </w:rPr>
      </w:pPr>
      <w:r>
        <w:rPr>
          <w:szCs w:val="28"/>
        </w:rPr>
        <w:t>3 октября 2019 года</w:t>
      </w:r>
    </w:p>
    <w:p w:rsidR="00637292" w:rsidRDefault="001222D4" w:rsidP="001222D4">
      <w:pPr>
        <w:jc w:val="both"/>
      </w:pPr>
      <w:r>
        <w:rPr>
          <w:szCs w:val="28"/>
        </w:rPr>
        <w:t>№ 58</w:t>
      </w:r>
      <w:r>
        <w:rPr>
          <w:szCs w:val="28"/>
        </w:rPr>
        <w:t>1</w:t>
      </w:r>
      <w:r>
        <w:rPr>
          <w:szCs w:val="28"/>
        </w:rPr>
        <w:t>-КЗ</w:t>
      </w:r>
      <w:bookmarkEnd w:id="0"/>
    </w:p>
    <w:sectPr w:rsidR="00637292" w:rsidSect="00637292">
      <w:headerReference w:type="default" r:id="rId8"/>
      <w:pgSz w:w="11906" w:h="16838"/>
      <w:pgMar w:top="851" w:right="851" w:bottom="567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7E45" w:rsidRDefault="00807E45">
      <w:r>
        <w:separator/>
      </w:r>
    </w:p>
  </w:endnote>
  <w:endnote w:type="continuationSeparator" w:id="0">
    <w:p w:rsidR="00807E45" w:rsidRDefault="00807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7E45" w:rsidRDefault="00807E45">
      <w:r>
        <w:separator/>
      </w:r>
    </w:p>
  </w:footnote>
  <w:footnote w:type="continuationSeparator" w:id="0">
    <w:p w:rsidR="00807E45" w:rsidRDefault="00807E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37292"/>
    <w:rsid w:val="0003291F"/>
    <w:rsid w:val="00070CED"/>
    <w:rsid w:val="001222D4"/>
    <w:rsid w:val="002634A8"/>
    <w:rsid w:val="00347DEE"/>
    <w:rsid w:val="00357555"/>
    <w:rsid w:val="00380EE1"/>
    <w:rsid w:val="003A180C"/>
    <w:rsid w:val="003B26E7"/>
    <w:rsid w:val="0047435B"/>
    <w:rsid w:val="005A2827"/>
    <w:rsid w:val="006357CF"/>
    <w:rsid w:val="00637292"/>
    <w:rsid w:val="00681D00"/>
    <w:rsid w:val="006B44FD"/>
    <w:rsid w:val="006E2ABA"/>
    <w:rsid w:val="00807E45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F58491"/>
  <w15:docId w15:val="{BA1D5E45-516C-4F09-9AFB-D299324DA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637292"/>
    <w:rPr>
      <w:sz w:val="28"/>
    </w:rPr>
  </w:style>
  <w:style w:type="paragraph" w:styleId="a6">
    <w:name w:val="Balloon Text"/>
    <w:basedOn w:val="a"/>
    <w:link w:val="a7"/>
    <w:semiHidden/>
    <w:unhideWhenUsed/>
    <w:rsid w:val="0063729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6372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2019-09-29T23:46:00Z</cp:lastPrinted>
  <dcterms:created xsi:type="dcterms:W3CDTF">2019-10-03T04:22:00Z</dcterms:created>
  <dcterms:modified xsi:type="dcterms:W3CDTF">2019-10-03T04:22:00Z</dcterms:modified>
</cp:coreProperties>
</file>