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932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95CC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5CC4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5CC4" w:rsidRPr="00195CC4">
              <w:rPr>
                <w:szCs w:val="28"/>
              </w:rPr>
              <w:t>1688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5CC4" w:rsidP="00D55F85">
            <w:pPr>
              <w:ind w:left="-108"/>
              <w:jc w:val="both"/>
            </w:pPr>
            <w:r w:rsidRPr="00195CC4">
              <w:t>О плане работы Законодательного Собрания Приморского края          на IV квартал 2019 года</w:t>
            </w:r>
          </w:p>
          <w:p w:rsidR="000B3FB2" w:rsidRPr="00195CC4" w:rsidRDefault="000B3FB2">
            <w:pPr>
              <w:jc w:val="both"/>
            </w:pPr>
          </w:p>
        </w:tc>
      </w:tr>
    </w:tbl>
    <w:p w:rsidR="00195CC4" w:rsidRDefault="00195CC4" w:rsidP="00195CC4">
      <w:pPr>
        <w:ind w:firstLine="709"/>
      </w:pPr>
      <w:r>
        <w:t>Законодательное Собрание Приморского края</w:t>
      </w:r>
    </w:p>
    <w:p w:rsidR="00195CC4" w:rsidRDefault="00195CC4" w:rsidP="00195CC4"/>
    <w:p w:rsidR="00195CC4" w:rsidRDefault="00195CC4" w:rsidP="00195CC4">
      <w:r>
        <w:t>ПОСТАНОВЛЯЕТ:</w:t>
      </w:r>
    </w:p>
    <w:p w:rsidR="00195CC4" w:rsidRDefault="00195CC4" w:rsidP="00195CC4"/>
    <w:p w:rsidR="00195CC4" w:rsidRDefault="00195CC4" w:rsidP="00195CC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2019 года (прилагается).</w:t>
      </w:r>
    </w:p>
    <w:p w:rsidR="00195CC4" w:rsidRDefault="00195CC4" w:rsidP="00195CC4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195CC4" w:rsidRPr="008A3899" w:rsidRDefault="00195CC4" w:rsidP="00195CC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2.Контроль за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195CC4" w:rsidRPr="008A3899" w:rsidRDefault="00195CC4" w:rsidP="00195CC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195CC4" w:rsidRDefault="00195CC4" w:rsidP="00195CC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 w:rsidRPr="003112BD">
        <w:t xml:space="preserve"> 2</w:t>
      </w:r>
      <w:r w:rsidRPr="004065A5">
        <w:t>6</w:t>
      </w:r>
      <w:r w:rsidRPr="003112BD">
        <w:t>.0</w:t>
      </w:r>
      <w:r w:rsidRPr="004065A5">
        <w:t>6</w:t>
      </w:r>
      <w:r w:rsidRPr="003112BD">
        <w:t>.2019 № 1</w:t>
      </w:r>
      <w:r w:rsidRPr="004065A5">
        <w:t>53</w:t>
      </w:r>
      <w:r>
        <w:t>0</w:t>
      </w:r>
      <w:r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</w:t>
      </w:r>
      <w:r w:rsidRPr="006C18EB">
        <w:t>9</w:t>
      </w:r>
      <w:r>
        <w:t xml:space="preserve"> года".</w:t>
      </w:r>
    </w:p>
    <w:p w:rsidR="00195CC4" w:rsidRDefault="00195CC4" w:rsidP="00195CC4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195CC4" w:rsidRDefault="00195CC4" w:rsidP="00195CC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октября 2019 года.</w:t>
      </w:r>
    </w:p>
    <w:p w:rsidR="00195CC4" w:rsidRDefault="00195CC4" w:rsidP="00195CC4">
      <w:pPr>
        <w:ind w:firstLine="708"/>
        <w:jc w:val="both"/>
      </w:pPr>
    </w:p>
    <w:p w:rsidR="00195CC4" w:rsidRDefault="00195CC4" w:rsidP="00195CC4">
      <w:pPr>
        <w:ind w:firstLine="708"/>
        <w:jc w:val="both"/>
      </w:pPr>
    </w:p>
    <w:p w:rsidR="00195CC4" w:rsidRDefault="00195CC4" w:rsidP="00195CC4">
      <w:pPr>
        <w:ind w:firstLine="708"/>
        <w:jc w:val="both"/>
      </w:pPr>
    </w:p>
    <w:p w:rsidR="00195CC4" w:rsidRDefault="00195CC4" w:rsidP="00195CC4">
      <w:pPr>
        <w:jc w:val="both"/>
      </w:pPr>
      <w:r>
        <w:t>Председатель</w:t>
      </w:r>
    </w:p>
    <w:p w:rsidR="00195CC4" w:rsidRDefault="00195CC4" w:rsidP="00195CC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152" w:rsidRDefault="007F1152">
      <w:r>
        <w:separator/>
      </w:r>
    </w:p>
  </w:endnote>
  <w:endnote w:type="continuationSeparator" w:id="0">
    <w:p w:rsidR="007F1152" w:rsidRDefault="007F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152" w:rsidRDefault="007F1152">
      <w:r>
        <w:separator/>
      </w:r>
    </w:p>
  </w:footnote>
  <w:footnote w:type="continuationSeparator" w:id="0">
    <w:p w:rsidR="007F1152" w:rsidRDefault="007F1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CC4"/>
    <w:rsid w:val="00057575"/>
    <w:rsid w:val="000B3FB2"/>
    <w:rsid w:val="000D628E"/>
    <w:rsid w:val="000E5228"/>
    <w:rsid w:val="00123119"/>
    <w:rsid w:val="001319DB"/>
    <w:rsid w:val="00155F7F"/>
    <w:rsid w:val="00195CC4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1152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A52298-BDA8-4FF3-91CB-65D2572E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2019-09-26T00:22:00Z</cp:lastPrinted>
  <dcterms:created xsi:type="dcterms:W3CDTF">2019-09-26T00:21:00Z</dcterms:created>
  <dcterms:modified xsi:type="dcterms:W3CDTF">2019-09-26T00:22:00Z</dcterms:modified>
</cp:coreProperties>
</file>