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0993813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7D78E7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D78E7">
              <w:rPr>
                <w:szCs w:val="28"/>
              </w:rPr>
              <w:t>25.09.2019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D78E7">
              <w:rPr>
                <w:szCs w:val="28"/>
              </w:rPr>
              <w:t>1687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D78E7" w:rsidP="00D55F85">
            <w:pPr>
              <w:ind w:left="-108"/>
              <w:jc w:val="both"/>
            </w:pPr>
            <w:r w:rsidRPr="004E27B9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я</w:t>
            </w:r>
            <w:r w:rsidRPr="004E27B9">
              <w:rPr>
                <w:szCs w:val="28"/>
              </w:rPr>
              <w:t xml:space="preserve"> в постановление Законодательного Собрания Приморского края </w:t>
            </w:r>
            <w:r>
              <w:rPr>
                <w:szCs w:val="28"/>
              </w:rPr>
              <w:br/>
            </w:r>
            <w:r w:rsidRPr="004E27B9">
              <w:rPr>
                <w:szCs w:val="28"/>
              </w:rPr>
              <w:t xml:space="preserve">от 31.01.2013 № 537 "О Почетной грамоте Законодательного </w:t>
            </w:r>
            <w:proofErr w:type="spellStart"/>
            <w:r w:rsidRPr="004E27B9">
              <w:rPr>
                <w:szCs w:val="28"/>
              </w:rPr>
              <w:t>Собра</w:t>
            </w:r>
            <w:r>
              <w:rPr>
                <w:szCs w:val="28"/>
              </w:rPr>
              <w:t>-</w:t>
            </w:r>
            <w:bookmarkStart w:id="0" w:name="_GoBack"/>
            <w:bookmarkEnd w:id="0"/>
            <w:r w:rsidRPr="004E27B9">
              <w:rPr>
                <w:szCs w:val="28"/>
              </w:rPr>
              <w:t>ния</w:t>
            </w:r>
            <w:proofErr w:type="spellEnd"/>
            <w:r w:rsidRPr="004E27B9">
              <w:rPr>
                <w:szCs w:val="28"/>
              </w:rPr>
              <w:t xml:space="preserve"> Приморского края и Благодарности Законодательного Собрания Приморского края"</w:t>
            </w:r>
          </w:p>
          <w:p w:rsidR="000B3FB2" w:rsidRPr="007D78E7" w:rsidRDefault="000B3FB2">
            <w:pPr>
              <w:jc w:val="both"/>
            </w:pPr>
          </w:p>
        </w:tc>
      </w:tr>
    </w:tbl>
    <w:p w:rsidR="007D78E7" w:rsidRPr="004E27B9" w:rsidRDefault="007D78E7" w:rsidP="007D78E7">
      <w:pPr>
        <w:ind w:firstLine="709"/>
        <w:jc w:val="both"/>
      </w:pPr>
      <w:r w:rsidRPr="004E27B9">
        <w:t>Законодательное Собрание Приморского края</w:t>
      </w:r>
    </w:p>
    <w:p w:rsidR="007D78E7" w:rsidRPr="004E27B9" w:rsidRDefault="007D78E7" w:rsidP="007D78E7"/>
    <w:p w:rsidR="007D78E7" w:rsidRPr="004E27B9" w:rsidRDefault="007D78E7" w:rsidP="007D78E7">
      <w:r w:rsidRPr="004E27B9">
        <w:t>ПОСТАНОВЛЯЕТ:</w:t>
      </w:r>
    </w:p>
    <w:p w:rsidR="007D78E7" w:rsidRPr="004E27B9" w:rsidRDefault="007D78E7" w:rsidP="007D78E7"/>
    <w:p w:rsidR="007D78E7" w:rsidRPr="004E27B9" w:rsidRDefault="007D78E7" w:rsidP="007D78E7">
      <w:pPr>
        <w:ind w:firstLine="709"/>
        <w:jc w:val="both"/>
        <w:rPr>
          <w:szCs w:val="28"/>
        </w:rPr>
      </w:pPr>
      <w:r w:rsidRPr="004E27B9">
        <w:t xml:space="preserve">1.Внести в постановление Законодательного Собрания Приморского края от 31.01.2013 </w:t>
      </w:r>
      <w:r w:rsidRPr="004E27B9">
        <w:rPr>
          <w:szCs w:val="28"/>
        </w:rPr>
        <w:t xml:space="preserve">№ 537 "О Почетной грамоте Законодательного Собрания Приморского края и Благодарности Законодательного Собрания Приморского края" (Ведомости Законодательного Собрания Приморского края, 2013, № 37, стр. 21, № 56, стр. 122; 2014, № 79, стр. 49, № 87, стр. 67, </w:t>
      </w:r>
      <w:r w:rsidRPr="004E27B9">
        <w:rPr>
          <w:szCs w:val="28"/>
        </w:rPr>
        <w:br/>
        <w:t>№ 97, стр. 57; 2016, № 10, стр. 98</w:t>
      </w:r>
      <w:r>
        <w:rPr>
          <w:szCs w:val="28"/>
        </w:rPr>
        <w:t>; 2017, № 43, стр. 33; 2019, № 88, стр. 76</w:t>
      </w:r>
      <w:r w:rsidRPr="004E27B9">
        <w:rPr>
          <w:szCs w:val="28"/>
        </w:rPr>
        <w:t>) следующ</w:t>
      </w:r>
      <w:r>
        <w:rPr>
          <w:szCs w:val="28"/>
        </w:rPr>
        <w:t>е</w:t>
      </w:r>
      <w:r w:rsidRPr="004E27B9">
        <w:rPr>
          <w:szCs w:val="28"/>
        </w:rPr>
        <w:t>е изменени</w:t>
      </w:r>
      <w:r>
        <w:rPr>
          <w:szCs w:val="28"/>
        </w:rPr>
        <w:t>е</w:t>
      </w:r>
      <w:r w:rsidRPr="004E27B9">
        <w:rPr>
          <w:szCs w:val="28"/>
        </w:rPr>
        <w:t>:</w:t>
      </w:r>
    </w:p>
    <w:p w:rsidR="007D78E7" w:rsidRPr="004E27B9" w:rsidRDefault="007D78E7" w:rsidP="007D78E7">
      <w:pPr>
        <w:ind w:firstLine="709"/>
        <w:jc w:val="both"/>
        <w:rPr>
          <w:szCs w:val="28"/>
        </w:rPr>
      </w:pPr>
      <w:r w:rsidRPr="004E27B9">
        <w:rPr>
          <w:szCs w:val="28"/>
        </w:rPr>
        <w:t>в Положении о Почетной грамоте Законодательного Собрания Приморского края:</w:t>
      </w:r>
    </w:p>
    <w:p w:rsidR="007D78E7" w:rsidRDefault="007D78E7" w:rsidP="007D78E7">
      <w:pPr>
        <w:jc w:val="both"/>
      </w:pPr>
      <w:r>
        <w:tab/>
        <w:t>в разделе 9 слова "</w:t>
      </w:r>
      <w:r w:rsidRPr="00F60E8E">
        <w:t>не должна превышать 4 тысяч рублей</w:t>
      </w:r>
      <w:r>
        <w:t>" заменить словами "не должна превышать 3 тысяч рублей".</w:t>
      </w:r>
    </w:p>
    <w:p w:rsidR="007D78E7" w:rsidRDefault="007D78E7" w:rsidP="007D78E7">
      <w:pPr>
        <w:spacing w:after="20"/>
        <w:ind w:firstLine="709"/>
        <w:jc w:val="both"/>
      </w:pPr>
    </w:p>
    <w:p w:rsidR="007D78E7" w:rsidRPr="00BC234F" w:rsidRDefault="007D78E7" w:rsidP="007D78E7">
      <w:pPr>
        <w:ind w:firstLine="709"/>
        <w:jc w:val="both"/>
      </w:pPr>
      <w:r w:rsidRPr="00BC234F">
        <w:t xml:space="preserve">2.Настоящее постановление вступает в силу </w:t>
      </w:r>
      <w:r>
        <w:t>с 1 января 2020 года</w:t>
      </w:r>
      <w:r w:rsidRPr="00BC234F">
        <w:t>.</w:t>
      </w:r>
    </w:p>
    <w:p w:rsidR="007D78E7" w:rsidRPr="00BC234F" w:rsidRDefault="007D78E7" w:rsidP="007D78E7">
      <w:pPr>
        <w:ind w:firstLine="709"/>
        <w:jc w:val="both"/>
      </w:pPr>
    </w:p>
    <w:p w:rsidR="007D78E7" w:rsidRPr="00BC234F" w:rsidRDefault="007D78E7" w:rsidP="007D78E7">
      <w:pPr>
        <w:ind w:firstLine="709"/>
        <w:jc w:val="both"/>
      </w:pPr>
    </w:p>
    <w:p w:rsidR="007D78E7" w:rsidRPr="00BC234F" w:rsidRDefault="007D78E7" w:rsidP="007D78E7">
      <w:pPr>
        <w:ind w:firstLine="709"/>
        <w:jc w:val="both"/>
      </w:pPr>
    </w:p>
    <w:p w:rsidR="007D78E7" w:rsidRPr="00BC234F" w:rsidRDefault="007D78E7" w:rsidP="007D78E7">
      <w:pPr>
        <w:jc w:val="both"/>
      </w:pPr>
      <w:r w:rsidRPr="00BC234F">
        <w:t>Председатель</w:t>
      </w:r>
    </w:p>
    <w:p w:rsidR="007D78E7" w:rsidRPr="00BC234F" w:rsidRDefault="007D78E7" w:rsidP="007D78E7">
      <w:pPr>
        <w:jc w:val="both"/>
      </w:pPr>
      <w:r w:rsidRPr="00BC234F">
        <w:t xml:space="preserve">Законодательного Собрания </w:t>
      </w:r>
      <w:r w:rsidRPr="00BC234F">
        <w:tab/>
      </w:r>
      <w:r w:rsidRPr="00BC234F">
        <w:tab/>
      </w:r>
      <w:r w:rsidRPr="00BC234F">
        <w:tab/>
      </w:r>
      <w:r w:rsidRPr="00BC234F">
        <w:tab/>
      </w:r>
      <w:r w:rsidRPr="00BC234F">
        <w:tab/>
      </w:r>
      <w:r w:rsidRPr="00BC234F">
        <w:tab/>
        <w:t xml:space="preserve">             А.И. Ролик</w:t>
      </w:r>
    </w:p>
    <w:p w:rsidR="007D78E7" w:rsidRPr="00B418D6" w:rsidRDefault="007D78E7" w:rsidP="007D78E7">
      <w:pPr>
        <w:ind w:firstLine="709"/>
        <w:jc w:val="both"/>
      </w:pPr>
    </w:p>
    <w:p w:rsidR="007D78E7" w:rsidRDefault="007D78E7" w:rsidP="007D78E7">
      <w:pPr>
        <w:ind w:firstLine="709"/>
        <w:jc w:val="both"/>
      </w:pPr>
    </w:p>
    <w:p w:rsidR="007D78E7" w:rsidRDefault="007D78E7" w:rsidP="007D78E7">
      <w:pPr>
        <w:jc w:val="center"/>
      </w:pPr>
    </w:p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3CFE" w:rsidRDefault="00C83CFE">
      <w:r>
        <w:separator/>
      </w:r>
    </w:p>
  </w:endnote>
  <w:endnote w:type="continuationSeparator" w:id="0">
    <w:p w:rsidR="00C83CFE" w:rsidRDefault="00C83C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3CFE" w:rsidRDefault="00C83CFE">
      <w:r>
        <w:separator/>
      </w:r>
    </w:p>
  </w:footnote>
  <w:footnote w:type="continuationSeparator" w:id="0">
    <w:p w:rsidR="00C83CFE" w:rsidRDefault="00C83C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D78E7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D78E7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83CFE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2CC6E5"/>
  <w15:docId w15:val="{A21D67FC-E6DF-40FC-AB24-5D9771FE9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2019-09-25T22:53:00Z</cp:lastPrinted>
  <dcterms:created xsi:type="dcterms:W3CDTF">2019-09-25T22:52:00Z</dcterms:created>
  <dcterms:modified xsi:type="dcterms:W3CDTF">2019-09-25T22:53:00Z</dcterms:modified>
</cp:coreProperties>
</file>