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0929999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E115F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E115F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E115F" w:rsidRPr="00EE115F">
              <w:rPr>
                <w:szCs w:val="28"/>
              </w:rPr>
              <w:t>1670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E115F" w:rsidP="00D55F85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 w:rsidRPr="00C13483">
              <w:t xml:space="preserve">"О внесении изменения в статью </w:t>
            </w:r>
            <w:r>
              <w:t>6</w:t>
            </w:r>
            <w:r w:rsidRPr="00C13483">
              <w:t xml:space="preserve"> Закона Приморского края </w:t>
            </w:r>
            <w:r>
              <w:br/>
            </w:r>
            <w:r w:rsidRPr="00C13483">
              <w:t>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      </w:r>
          </w:p>
          <w:p w:rsidR="000B3FB2" w:rsidRPr="00EE115F" w:rsidRDefault="000B3FB2">
            <w:pPr>
              <w:jc w:val="both"/>
            </w:pPr>
          </w:p>
        </w:tc>
      </w:tr>
    </w:tbl>
    <w:p w:rsidR="00EE115F" w:rsidRDefault="00EE115F" w:rsidP="00EE115F">
      <w:pPr>
        <w:ind w:firstLine="709"/>
      </w:pPr>
      <w:r>
        <w:t>Законодательное Собрание Приморского края</w:t>
      </w:r>
    </w:p>
    <w:p w:rsidR="00EE115F" w:rsidRDefault="00EE115F" w:rsidP="00EE115F"/>
    <w:p w:rsidR="00EE115F" w:rsidRDefault="00EE115F" w:rsidP="00EE115F">
      <w:r>
        <w:t>ПОСТАНОВЛЯЕТ:</w:t>
      </w:r>
    </w:p>
    <w:p w:rsidR="00EE115F" w:rsidRDefault="00EE115F" w:rsidP="00EE115F"/>
    <w:p w:rsidR="00EE115F" w:rsidRDefault="00EE115F" w:rsidP="00EE115F">
      <w:pPr>
        <w:ind w:firstLine="709"/>
        <w:jc w:val="both"/>
      </w:pPr>
      <w:r>
        <w:t xml:space="preserve">1.Принять Закон </w:t>
      </w:r>
      <w:r w:rsidRPr="0045315B">
        <w:t>Приморского края</w:t>
      </w:r>
      <w:r>
        <w:t xml:space="preserve"> </w:t>
      </w:r>
      <w:r w:rsidRPr="00C13483">
        <w:t xml:space="preserve">"О внесении изменения в статью </w:t>
      </w:r>
      <w:r>
        <w:t>6</w:t>
      </w:r>
      <w:r w:rsidRPr="00C13483">
        <w:t xml:space="preserve"> Закона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</w:r>
      <w:r>
        <w:t>.</w:t>
      </w:r>
    </w:p>
    <w:p w:rsidR="00EE115F" w:rsidRDefault="00EE115F" w:rsidP="00EE115F"/>
    <w:p w:rsidR="00EE115F" w:rsidRDefault="00EE115F" w:rsidP="00EE115F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E115F" w:rsidRDefault="00EE115F" w:rsidP="00EE115F">
      <w:pPr>
        <w:jc w:val="both"/>
      </w:pPr>
    </w:p>
    <w:p w:rsidR="00EE115F" w:rsidRDefault="00EE115F" w:rsidP="00EE115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EE115F" w:rsidRDefault="00EE115F" w:rsidP="00EE115F"/>
    <w:p w:rsidR="00EE115F" w:rsidRDefault="00EE115F" w:rsidP="00EE115F"/>
    <w:p w:rsidR="00EE115F" w:rsidRDefault="00EE115F" w:rsidP="00EE115F"/>
    <w:p w:rsidR="00EE115F" w:rsidRDefault="00EE115F" w:rsidP="00EE115F">
      <w:r>
        <w:t>Председатель</w:t>
      </w:r>
    </w:p>
    <w:p w:rsidR="00EE115F" w:rsidRDefault="00EE115F" w:rsidP="00EE115F">
      <w:r>
        <w:t>Законодательного Собрания                                                                  А.И. Ролик</w:t>
      </w:r>
    </w:p>
    <w:p w:rsidR="00EE115F" w:rsidRDefault="00EE115F" w:rsidP="00EE115F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6BA1" w:rsidRDefault="00366BA1">
      <w:r>
        <w:separator/>
      </w:r>
    </w:p>
  </w:endnote>
  <w:endnote w:type="continuationSeparator" w:id="0">
    <w:p w:rsidR="00366BA1" w:rsidRDefault="00366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6BA1" w:rsidRDefault="00366BA1">
      <w:r>
        <w:separator/>
      </w:r>
    </w:p>
  </w:footnote>
  <w:footnote w:type="continuationSeparator" w:id="0">
    <w:p w:rsidR="00366BA1" w:rsidRDefault="00366B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115F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66BA1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E115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0FC54FF-1993-427D-93AE-9A6CF0415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2019-09-25T05:15:00Z</cp:lastPrinted>
  <dcterms:created xsi:type="dcterms:W3CDTF">2019-09-25T05:14:00Z</dcterms:created>
  <dcterms:modified xsi:type="dcterms:W3CDTF">2019-09-25T05:15:00Z</dcterms:modified>
</cp:coreProperties>
</file>