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978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63B9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63B9E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3B9E" w:rsidRPr="00463B9E">
              <w:rPr>
                <w:szCs w:val="28"/>
              </w:rPr>
              <w:t>1669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3B9E" w:rsidP="00D55F85">
            <w:pPr>
              <w:ind w:left="-108"/>
              <w:jc w:val="both"/>
            </w:pPr>
            <w:r>
              <w:t xml:space="preserve">О </w:t>
            </w:r>
            <w:r w:rsidRPr="00752A91">
              <w:t>проект</w:t>
            </w:r>
            <w:r>
              <w:t>е</w:t>
            </w:r>
            <w:r w:rsidRPr="00752A91">
              <w:t xml:space="preserve"> закона Приморского края </w:t>
            </w:r>
            <w:r w:rsidRPr="00C13483">
              <w:t xml:space="preserve">"О внесении изменения в статью </w:t>
            </w:r>
            <w:r>
              <w:t>6</w:t>
            </w:r>
            <w:r w:rsidRPr="00C13483">
      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  <w:p w:rsidR="000B3FB2" w:rsidRPr="00463B9E" w:rsidRDefault="000B3FB2">
            <w:pPr>
              <w:jc w:val="both"/>
            </w:pPr>
          </w:p>
        </w:tc>
      </w:tr>
    </w:tbl>
    <w:p w:rsidR="00463B9E" w:rsidRDefault="00463B9E" w:rsidP="00463B9E">
      <w:pPr>
        <w:ind w:firstLine="709"/>
      </w:pPr>
      <w:r>
        <w:t>Законодательное Собрание Приморского края</w:t>
      </w:r>
    </w:p>
    <w:p w:rsidR="00463B9E" w:rsidRDefault="00463B9E" w:rsidP="00463B9E"/>
    <w:p w:rsidR="00463B9E" w:rsidRDefault="00463B9E" w:rsidP="00463B9E">
      <w:r>
        <w:t>ПОСТАНОВЛЯЕТ:</w:t>
      </w:r>
    </w:p>
    <w:p w:rsidR="00463B9E" w:rsidRDefault="00463B9E" w:rsidP="00463B9E"/>
    <w:p w:rsidR="00463B9E" w:rsidRDefault="00463B9E" w:rsidP="00463B9E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Pr="00C13483">
        <w:t xml:space="preserve">"О внесении изменения в статью </w:t>
      </w:r>
      <w:r>
        <w:t>6</w:t>
      </w:r>
      <w:r w:rsidRPr="00C13483">
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>
        <w:t xml:space="preserve"> в первом чтении.</w:t>
      </w:r>
    </w:p>
    <w:p w:rsidR="00463B9E" w:rsidRDefault="00463B9E" w:rsidP="00463B9E">
      <w:pPr>
        <w:ind w:firstLine="709"/>
        <w:jc w:val="both"/>
      </w:pPr>
    </w:p>
    <w:p w:rsidR="00463B9E" w:rsidRDefault="00463B9E" w:rsidP="00463B9E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</w:t>
      </w:r>
      <w:r w:rsidRPr="00EF373D">
        <w:t>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63B9E" w:rsidRDefault="00463B9E" w:rsidP="00463B9E">
      <w:pPr>
        <w:jc w:val="both"/>
      </w:pPr>
    </w:p>
    <w:p w:rsidR="00463B9E" w:rsidRDefault="00463B9E" w:rsidP="00463B9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63B9E" w:rsidRDefault="00463B9E" w:rsidP="00463B9E">
      <w:bookmarkStart w:id="0" w:name="_GoBack"/>
      <w:bookmarkEnd w:id="0"/>
    </w:p>
    <w:p w:rsidR="00463B9E" w:rsidRDefault="00463B9E" w:rsidP="00463B9E"/>
    <w:p w:rsidR="00463B9E" w:rsidRDefault="00463B9E" w:rsidP="00463B9E"/>
    <w:p w:rsidR="00463B9E" w:rsidRDefault="00463B9E" w:rsidP="00463B9E">
      <w:r>
        <w:t>Председатель</w:t>
      </w:r>
    </w:p>
    <w:p w:rsidR="00463B9E" w:rsidRDefault="00463B9E" w:rsidP="00463B9E">
      <w:r>
        <w:t>Законодательного Собрания                                                                  А.И. Ролик</w:t>
      </w:r>
    </w:p>
    <w:p w:rsidR="00463B9E" w:rsidRDefault="00463B9E" w:rsidP="00463B9E">
      <w:pPr>
        <w:ind w:firstLine="709"/>
      </w:pP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17A" w:rsidRDefault="000F117A">
      <w:r>
        <w:separator/>
      </w:r>
    </w:p>
  </w:endnote>
  <w:endnote w:type="continuationSeparator" w:id="0">
    <w:p w:rsidR="000F117A" w:rsidRDefault="000F1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17A" w:rsidRDefault="000F117A">
      <w:r>
        <w:separator/>
      </w:r>
    </w:p>
  </w:footnote>
  <w:footnote w:type="continuationSeparator" w:id="0">
    <w:p w:rsidR="000F117A" w:rsidRDefault="000F1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3B9E"/>
    <w:rsid w:val="00057575"/>
    <w:rsid w:val="000B3FB2"/>
    <w:rsid w:val="000D628E"/>
    <w:rsid w:val="000E5228"/>
    <w:rsid w:val="000F117A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63B9E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16DC94-FBC8-49E1-99A3-F0F29C13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2019-09-25T05:12:00Z</cp:lastPrinted>
  <dcterms:created xsi:type="dcterms:W3CDTF">2019-09-25T05:11:00Z</dcterms:created>
  <dcterms:modified xsi:type="dcterms:W3CDTF">2019-09-25T05:12:00Z</dcterms:modified>
</cp:coreProperties>
</file>