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0930304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A10C9D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10C9D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10C9D" w:rsidRPr="00A10C9D">
              <w:rPr>
                <w:szCs w:val="28"/>
              </w:rPr>
              <w:t>1667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10C9D" w:rsidP="00D55F85">
            <w:pPr>
              <w:ind w:left="-108"/>
              <w:jc w:val="both"/>
            </w:pPr>
            <w:r w:rsidRPr="00FE685A">
              <w:t xml:space="preserve">О проекте закона Приморского края </w:t>
            </w:r>
            <w:r w:rsidRPr="00FA25E6">
              <w:t xml:space="preserve">"О внесении изменений в отдельные законодательные акты Приморского края в области регулирования земельных </w:t>
            </w:r>
            <w:proofErr w:type="spellStart"/>
            <w:proofErr w:type="gramStart"/>
            <w:r w:rsidRPr="00FA25E6">
              <w:t>отно</w:t>
            </w:r>
            <w:r>
              <w:t>-</w:t>
            </w:r>
            <w:r w:rsidRPr="00FA25E6">
              <w:t>шений</w:t>
            </w:r>
            <w:proofErr w:type="spellEnd"/>
            <w:proofErr w:type="gramEnd"/>
            <w:r>
              <w:t xml:space="preserve"> </w:t>
            </w:r>
            <w:r w:rsidRPr="00FA25E6">
              <w:t>в Приморском крае"</w:t>
            </w:r>
          </w:p>
          <w:p w:rsidR="000B3FB2" w:rsidRPr="00A10C9D" w:rsidRDefault="000B3FB2">
            <w:pPr>
              <w:jc w:val="both"/>
            </w:pPr>
          </w:p>
        </w:tc>
      </w:tr>
    </w:tbl>
    <w:p w:rsidR="00A10C9D" w:rsidRPr="00B906C5" w:rsidRDefault="00A10C9D" w:rsidP="00A10C9D">
      <w:pPr>
        <w:ind w:firstLine="709"/>
      </w:pPr>
      <w:r w:rsidRPr="00B906C5">
        <w:t>Законодательное Собрание Приморского края</w:t>
      </w:r>
    </w:p>
    <w:p w:rsidR="00A10C9D" w:rsidRPr="00B906C5" w:rsidRDefault="00A10C9D" w:rsidP="00A10C9D"/>
    <w:p w:rsidR="00A10C9D" w:rsidRPr="00B906C5" w:rsidRDefault="00A10C9D" w:rsidP="00A10C9D">
      <w:r w:rsidRPr="00B906C5">
        <w:t>ПОСТАНОВЛЯЕТ:</w:t>
      </w:r>
    </w:p>
    <w:p w:rsidR="00A10C9D" w:rsidRPr="00B906C5" w:rsidRDefault="00A10C9D" w:rsidP="00A10C9D"/>
    <w:p w:rsidR="00A10C9D" w:rsidRPr="00B906C5" w:rsidRDefault="00A10C9D" w:rsidP="00A10C9D">
      <w:pPr>
        <w:ind w:firstLine="709"/>
        <w:jc w:val="both"/>
      </w:pPr>
      <w:r w:rsidRPr="007473F9">
        <w:t>1.</w:t>
      </w:r>
      <w:r w:rsidRPr="00B906C5">
        <w:t xml:space="preserve">Принять проект закона </w:t>
      </w:r>
      <w:r>
        <w:t xml:space="preserve">Приморского края </w:t>
      </w:r>
      <w:r w:rsidRPr="00FA25E6">
        <w:t>"О внесении изменений в отдельные законодательные акты Приморского края в области регулирования земельных отношений</w:t>
      </w:r>
      <w:r>
        <w:t xml:space="preserve"> </w:t>
      </w:r>
      <w:r w:rsidRPr="00FA25E6">
        <w:t>в Приморском крае"</w:t>
      </w:r>
      <w:r w:rsidRPr="00B906C5">
        <w:t xml:space="preserve"> в первом чтении.</w:t>
      </w:r>
    </w:p>
    <w:p w:rsidR="00A10C9D" w:rsidRPr="007473F9" w:rsidRDefault="00A10C9D" w:rsidP="00A10C9D">
      <w:pPr>
        <w:ind w:firstLine="709"/>
        <w:jc w:val="both"/>
      </w:pPr>
    </w:p>
    <w:p w:rsidR="00A10C9D" w:rsidRPr="007473F9" w:rsidRDefault="00A10C9D" w:rsidP="00A10C9D">
      <w:pPr>
        <w:ind w:firstLine="709"/>
        <w:jc w:val="both"/>
      </w:pPr>
      <w:r w:rsidRPr="007473F9">
        <w:t>2.Комитету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10C9D" w:rsidRPr="007473F9" w:rsidRDefault="00A10C9D" w:rsidP="00A10C9D">
      <w:pPr>
        <w:ind w:firstLine="709"/>
        <w:jc w:val="both"/>
      </w:pPr>
    </w:p>
    <w:p w:rsidR="00A10C9D" w:rsidRPr="007473F9" w:rsidRDefault="00A10C9D" w:rsidP="00A10C9D">
      <w:pPr>
        <w:ind w:firstLine="709"/>
        <w:jc w:val="both"/>
      </w:pPr>
      <w:r w:rsidRPr="007473F9">
        <w:t>3.Настоящее постановление вступает в силу со дня его принятия.</w:t>
      </w:r>
    </w:p>
    <w:p w:rsidR="00A10C9D" w:rsidRPr="00B906C5" w:rsidRDefault="00A10C9D" w:rsidP="00A10C9D">
      <w:pPr>
        <w:jc w:val="both"/>
      </w:pPr>
    </w:p>
    <w:p w:rsidR="00A10C9D" w:rsidRPr="00B906C5" w:rsidRDefault="00A10C9D" w:rsidP="00A10C9D"/>
    <w:p w:rsidR="00A10C9D" w:rsidRPr="00B906C5" w:rsidRDefault="00A10C9D" w:rsidP="00A10C9D"/>
    <w:p w:rsidR="00A10C9D" w:rsidRPr="00B906C5" w:rsidRDefault="00A10C9D" w:rsidP="00A10C9D">
      <w:r w:rsidRPr="00B906C5">
        <w:t>Председатель</w:t>
      </w:r>
    </w:p>
    <w:p w:rsidR="00A10C9D" w:rsidRPr="00B906C5" w:rsidRDefault="00A10C9D" w:rsidP="00A10C9D">
      <w:r w:rsidRPr="00B906C5">
        <w:t>Законодательного Собрания                                                     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4348" w:rsidRDefault="00454348">
      <w:r>
        <w:separator/>
      </w:r>
    </w:p>
  </w:endnote>
  <w:endnote w:type="continuationSeparator" w:id="0">
    <w:p w:rsidR="00454348" w:rsidRDefault="00454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4348" w:rsidRDefault="00454348">
      <w:r>
        <w:separator/>
      </w:r>
    </w:p>
  </w:footnote>
  <w:footnote w:type="continuationSeparator" w:id="0">
    <w:p w:rsidR="00454348" w:rsidRDefault="00454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10C9D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54348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0C9D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E580FC3-FE6A-4DB9-B163-329AAC371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2019-09-25T05:20:00Z</cp:lastPrinted>
  <dcterms:created xsi:type="dcterms:W3CDTF">2019-09-25T05:19:00Z</dcterms:created>
  <dcterms:modified xsi:type="dcterms:W3CDTF">2019-09-25T05:20:00Z</dcterms:modified>
</cp:coreProperties>
</file>