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092938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4B1A37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B1A37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B1A37" w:rsidRPr="004B1A37">
              <w:rPr>
                <w:szCs w:val="28"/>
              </w:rPr>
              <w:t>1664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B1A37" w:rsidP="00D55F85">
            <w:pPr>
              <w:ind w:left="-108"/>
              <w:jc w:val="both"/>
            </w:pPr>
            <w:r>
              <w:t>О Законе Приморского края "</w:t>
            </w:r>
            <w:r w:rsidRPr="008566E8">
              <w:t xml:space="preserve">Об </w:t>
            </w:r>
            <w:r>
              <w:t>установлении в Приморском крае коэффициента, отражающего региональные особенности рынка труда, на 2020 год</w:t>
            </w:r>
            <w:r>
              <w:rPr>
                <w:szCs w:val="28"/>
              </w:rPr>
              <w:t>"</w:t>
            </w:r>
          </w:p>
          <w:p w:rsidR="000B3FB2" w:rsidRPr="004B1A37" w:rsidRDefault="000B3FB2">
            <w:pPr>
              <w:jc w:val="both"/>
            </w:pPr>
          </w:p>
        </w:tc>
      </w:tr>
    </w:tbl>
    <w:p w:rsidR="004B1A37" w:rsidRDefault="004B1A37" w:rsidP="004B1A37">
      <w:pPr>
        <w:ind w:firstLine="709"/>
      </w:pPr>
      <w:r>
        <w:t>Законодательное Собрание Приморского края</w:t>
      </w:r>
    </w:p>
    <w:p w:rsidR="004B1A37" w:rsidRDefault="004B1A37" w:rsidP="004B1A37"/>
    <w:p w:rsidR="004B1A37" w:rsidRDefault="004B1A37" w:rsidP="004B1A37">
      <w:r>
        <w:t>ПОСТАНОВЛЯЕТ:</w:t>
      </w:r>
    </w:p>
    <w:p w:rsidR="004B1A37" w:rsidRDefault="004B1A37" w:rsidP="004B1A37">
      <w:pPr>
        <w:jc w:val="both"/>
      </w:pPr>
    </w:p>
    <w:p w:rsidR="004B1A37" w:rsidRDefault="004B1A37" w:rsidP="004B1A37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>"</w:t>
      </w:r>
      <w:r w:rsidRPr="008566E8">
        <w:t xml:space="preserve">Об </w:t>
      </w:r>
      <w:r>
        <w:t>установлении в Приморском крае коэффициента, отражающего региональные особенности рынка труда, на 2020 год".</w:t>
      </w:r>
    </w:p>
    <w:p w:rsidR="004B1A37" w:rsidRDefault="004B1A37" w:rsidP="004B1A37">
      <w:pPr>
        <w:jc w:val="both"/>
      </w:pPr>
    </w:p>
    <w:p w:rsidR="004B1A37" w:rsidRDefault="004B1A37" w:rsidP="004B1A37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4B1A37" w:rsidRDefault="004B1A37" w:rsidP="004B1A37">
      <w:pPr>
        <w:pStyle w:val="a3"/>
        <w:tabs>
          <w:tab w:val="clear" w:pos="4153"/>
          <w:tab w:val="clear" w:pos="8306"/>
        </w:tabs>
        <w:jc w:val="both"/>
      </w:pPr>
    </w:p>
    <w:p w:rsidR="004B1A37" w:rsidRDefault="004B1A37" w:rsidP="004B1A37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4B1A37" w:rsidRDefault="004B1A37" w:rsidP="004B1A37">
      <w:pPr>
        <w:jc w:val="both"/>
      </w:pPr>
    </w:p>
    <w:p w:rsidR="004B1A37" w:rsidRDefault="004B1A37" w:rsidP="004B1A37">
      <w:pPr>
        <w:jc w:val="both"/>
      </w:pPr>
    </w:p>
    <w:p w:rsidR="004B1A37" w:rsidRDefault="004B1A37" w:rsidP="004B1A37">
      <w:pPr>
        <w:jc w:val="both"/>
      </w:pPr>
    </w:p>
    <w:p w:rsidR="004B1A37" w:rsidRDefault="004B1A37" w:rsidP="004B1A37">
      <w:pPr>
        <w:jc w:val="both"/>
      </w:pPr>
      <w:r>
        <w:t>Председатель</w:t>
      </w:r>
    </w:p>
    <w:p w:rsidR="004B1A37" w:rsidRDefault="004B1A37" w:rsidP="004B1A37">
      <w:pPr>
        <w:jc w:val="both"/>
      </w:pPr>
      <w:r>
        <w:t>Законодательного Собрания                                                                  А.И. Ролик</w:t>
      </w:r>
    </w:p>
    <w:p w:rsidR="004B1A37" w:rsidRDefault="004B1A37" w:rsidP="004B1A37"/>
    <w:p w:rsidR="004B1A37" w:rsidRDefault="004B1A37" w:rsidP="004B1A37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2BC" w:rsidRDefault="00E972BC">
      <w:r>
        <w:separator/>
      </w:r>
    </w:p>
  </w:endnote>
  <w:endnote w:type="continuationSeparator" w:id="0">
    <w:p w:rsidR="00E972BC" w:rsidRDefault="00E97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2BC" w:rsidRDefault="00E972BC">
      <w:r>
        <w:separator/>
      </w:r>
    </w:p>
  </w:footnote>
  <w:footnote w:type="continuationSeparator" w:id="0">
    <w:p w:rsidR="00E972BC" w:rsidRDefault="00E972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1A37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1A37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972BC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1E75AF4-CA3B-452B-B572-FD367F727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2019-09-25T05:06:00Z</cp:lastPrinted>
  <dcterms:created xsi:type="dcterms:W3CDTF">2019-09-25T05:04:00Z</dcterms:created>
  <dcterms:modified xsi:type="dcterms:W3CDTF">2019-09-25T05:06:00Z</dcterms:modified>
</cp:coreProperties>
</file>