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100243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319F9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319F9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319F9" w:rsidRPr="007319F9">
              <w:rPr>
                <w:szCs w:val="28"/>
              </w:rPr>
              <w:t>1662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319F9" w:rsidRDefault="007319F9" w:rsidP="007319F9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t xml:space="preserve">"О внесении изменений в </w:t>
            </w:r>
            <w:r w:rsidRPr="00B71963">
              <w:rPr>
                <w:szCs w:val="28"/>
              </w:rPr>
              <w:t xml:space="preserve">статью </w:t>
            </w:r>
            <w:r>
              <w:rPr>
                <w:szCs w:val="28"/>
              </w:rPr>
              <w:t>2</w:t>
            </w:r>
            <w:r w:rsidRPr="00B71963">
              <w:rPr>
                <w:szCs w:val="28"/>
              </w:rPr>
              <w:t xml:space="preserve"> Закона Приморского края </w:t>
            </w:r>
            <w:r>
              <w:rPr>
                <w:szCs w:val="28"/>
              </w:rPr>
      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</w:t>
            </w:r>
            <w:r w:rsidRPr="000125BD">
              <w:rPr>
                <w:szCs w:val="28"/>
              </w:rPr>
              <w:t xml:space="preserve">отдельные </w:t>
            </w:r>
            <w:proofErr w:type="spellStart"/>
            <w:proofErr w:type="gramStart"/>
            <w:r w:rsidRPr="000125BD">
              <w:rPr>
                <w:szCs w:val="28"/>
              </w:rPr>
              <w:t>законо</w:t>
            </w:r>
            <w:proofErr w:type="spellEnd"/>
            <w:r>
              <w:rPr>
                <w:szCs w:val="28"/>
              </w:rPr>
              <w:t>-</w:t>
            </w:r>
            <w:r w:rsidRPr="000125BD">
              <w:rPr>
                <w:szCs w:val="28"/>
              </w:rPr>
              <w:t>дательные</w:t>
            </w:r>
            <w:proofErr w:type="gramEnd"/>
            <w:r w:rsidRPr="000125BD">
              <w:rPr>
                <w:szCs w:val="28"/>
              </w:rPr>
              <w:t xml:space="preserve"> акты Приморского края</w:t>
            </w:r>
            <w:r>
              <w:t>"</w:t>
            </w:r>
          </w:p>
          <w:p w:rsidR="000B3FB2" w:rsidRPr="007319F9" w:rsidRDefault="000B3FB2">
            <w:pPr>
              <w:jc w:val="both"/>
            </w:pPr>
          </w:p>
        </w:tc>
      </w:tr>
    </w:tbl>
    <w:p w:rsidR="007319F9" w:rsidRPr="00F2794F" w:rsidRDefault="007319F9" w:rsidP="007319F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7319F9" w:rsidRPr="00F2794F" w:rsidRDefault="007319F9" w:rsidP="007319F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19F9" w:rsidRPr="00F2794F" w:rsidRDefault="007319F9" w:rsidP="007319F9">
      <w:pPr>
        <w:pStyle w:val="ConsNormal"/>
        <w:ind w:left="142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319F9" w:rsidRPr="00F2794F" w:rsidRDefault="007319F9" w:rsidP="007319F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19F9" w:rsidRDefault="007319F9" w:rsidP="007319F9">
      <w:pPr>
        <w:autoSpaceDE w:val="0"/>
        <w:autoSpaceDN w:val="0"/>
        <w:adjustRightInd w:val="0"/>
        <w:ind w:left="142"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 xml:space="preserve">"О внесении изменений в </w:t>
      </w:r>
      <w:r w:rsidRPr="00B71963">
        <w:rPr>
          <w:szCs w:val="28"/>
        </w:rPr>
        <w:t xml:space="preserve">статью </w:t>
      </w:r>
      <w:r>
        <w:rPr>
          <w:szCs w:val="28"/>
        </w:rPr>
        <w:t>2</w:t>
      </w:r>
      <w:r w:rsidRPr="00B71963">
        <w:rPr>
          <w:szCs w:val="28"/>
        </w:rPr>
        <w:t xml:space="preserve"> Закона Приморского края </w:t>
      </w:r>
      <w:r>
        <w:rPr>
          <w:szCs w:val="28"/>
        </w:rPr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</w:t>
      </w:r>
      <w:r w:rsidRPr="000125BD">
        <w:rPr>
          <w:szCs w:val="28"/>
        </w:rPr>
        <w:t>отдельные законодательные акты Приморского края</w:t>
      </w:r>
      <w:r>
        <w:t>".</w:t>
      </w:r>
    </w:p>
    <w:p w:rsidR="007319F9" w:rsidRDefault="007319F9" w:rsidP="007319F9">
      <w:pPr>
        <w:autoSpaceDE w:val="0"/>
        <w:autoSpaceDN w:val="0"/>
        <w:adjustRightInd w:val="0"/>
        <w:ind w:left="142"/>
        <w:jc w:val="both"/>
        <w:rPr>
          <w:szCs w:val="28"/>
        </w:rPr>
      </w:pPr>
    </w:p>
    <w:p w:rsidR="007319F9" w:rsidRPr="00805F6A" w:rsidRDefault="007319F9" w:rsidP="007319F9">
      <w:pPr>
        <w:ind w:left="142" w:firstLine="709"/>
        <w:jc w:val="both"/>
      </w:pPr>
      <w:r w:rsidRPr="00805F6A">
        <w:t>2.</w:t>
      </w:r>
      <w:r>
        <w:t>Направить указанный Закон Губернатору Приморского края для обнародования.</w:t>
      </w:r>
    </w:p>
    <w:p w:rsidR="007319F9" w:rsidRPr="00805F6A" w:rsidRDefault="007319F9" w:rsidP="007319F9">
      <w:pPr>
        <w:ind w:firstLine="709"/>
        <w:jc w:val="both"/>
      </w:pPr>
    </w:p>
    <w:p w:rsidR="007319F9" w:rsidRPr="00805F6A" w:rsidRDefault="007319F9" w:rsidP="007319F9">
      <w:pPr>
        <w:ind w:firstLine="851"/>
        <w:jc w:val="both"/>
        <w:rPr>
          <w:szCs w:val="28"/>
        </w:rPr>
      </w:pPr>
      <w:r w:rsidRPr="00805F6A">
        <w:t>3.Настоящее постановление вступает в силу со дня его принятия.</w:t>
      </w:r>
    </w:p>
    <w:p w:rsidR="007319F9" w:rsidRDefault="007319F9" w:rsidP="007319F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319F9" w:rsidRDefault="007319F9" w:rsidP="007319F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319F9" w:rsidRPr="00F2794F" w:rsidRDefault="007319F9" w:rsidP="007319F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319F9" w:rsidRPr="00F2794F" w:rsidRDefault="007319F9" w:rsidP="007319F9">
      <w:pPr>
        <w:pStyle w:val="ConsNormal"/>
        <w:ind w:left="142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19F9" w:rsidRDefault="007319F9" w:rsidP="007319F9">
      <w:pPr>
        <w:pStyle w:val="ConsNormal"/>
        <w:ind w:left="142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DB7" w:rsidRDefault="00C17DB7">
      <w:r>
        <w:separator/>
      </w:r>
    </w:p>
  </w:endnote>
  <w:endnote w:type="continuationSeparator" w:id="0">
    <w:p w:rsidR="00C17DB7" w:rsidRDefault="00C17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DB7" w:rsidRDefault="00C17DB7">
      <w:r>
        <w:separator/>
      </w:r>
    </w:p>
  </w:footnote>
  <w:footnote w:type="continuationSeparator" w:id="0">
    <w:p w:rsidR="00C17DB7" w:rsidRDefault="00C17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19F9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319F9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17DB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07CF7F"/>
  <w15:docId w15:val="{2CEBDB3D-F763-41BB-982E-464ACBE89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319F9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1</cp:revision>
  <cp:lastPrinted>2019-09-26T01:11:00Z</cp:lastPrinted>
  <dcterms:created xsi:type="dcterms:W3CDTF">2019-09-26T01:11:00Z</dcterms:created>
  <dcterms:modified xsi:type="dcterms:W3CDTF">2019-09-26T01:12:00Z</dcterms:modified>
</cp:coreProperties>
</file>