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192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422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4225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4225" w:rsidRPr="003F4225">
              <w:rPr>
                <w:szCs w:val="28"/>
              </w:rPr>
              <w:t>1641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4225" w:rsidP="00D55F85">
            <w:pPr>
              <w:ind w:left="-108"/>
              <w:jc w:val="both"/>
            </w:pPr>
            <w:r w:rsidRPr="003F4225">
              <w:t xml:space="preserve">О Законе Приморского края </w:t>
            </w:r>
            <w:r w:rsidRPr="003F4225">
              <w:br/>
              <w:t xml:space="preserve">"О внесении изменений в Закон Приморского края </w:t>
            </w:r>
            <w:r w:rsidRPr="003F4225">
              <w:rPr>
                <w:szCs w:val="28"/>
              </w:rPr>
              <w:t xml:space="preserve">"О </w:t>
            </w:r>
            <w:proofErr w:type="spellStart"/>
            <w:r w:rsidRPr="003F4225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3F4225">
              <w:rPr>
                <w:szCs w:val="28"/>
              </w:rPr>
              <w:t>чении</w:t>
            </w:r>
            <w:proofErr w:type="spellEnd"/>
            <w:r w:rsidRPr="003F4225"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 w:rsidRPr="003F4225">
              <w:rPr>
                <w:szCs w:val="28"/>
              </w:rPr>
              <w:t>Лазовского</w:t>
            </w:r>
            <w:proofErr w:type="spellEnd"/>
            <w:r w:rsidRPr="003F4225">
              <w:rPr>
                <w:szCs w:val="28"/>
              </w:rPr>
              <w:t xml:space="preserve"> </w:t>
            </w:r>
            <w:proofErr w:type="spellStart"/>
            <w:r w:rsidRPr="003F4225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3F4225">
              <w:rPr>
                <w:szCs w:val="28"/>
              </w:rPr>
              <w:t>пального</w:t>
            </w:r>
            <w:proofErr w:type="spellEnd"/>
            <w:r w:rsidRPr="003F4225">
              <w:rPr>
                <w:szCs w:val="28"/>
              </w:rPr>
              <w:t xml:space="preserve"> района и </w:t>
            </w:r>
            <w:proofErr w:type="spellStart"/>
            <w:r w:rsidRPr="003F4225">
              <w:rPr>
                <w:szCs w:val="28"/>
              </w:rPr>
              <w:t>Лазовским</w:t>
            </w:r>
            <w:proofErr w:type="spellEnd"/>
            <w:r w:rsidRPr="003F4225">
              <w:rPr>
                <w:szCs w:val="28"/>
              </w:rPr>
              <w:t xml:space="preserve"> муниципальным районом"</w:t>
            </w:r>
          </w:p>
          <w:p w:rsidR="000B3FB2" w:rsidRPr="003F4225" w:rsidRDefault="000B3FB2">
            <w:pPr>
              <w:jc w:val="both"/>
            </w:pPr>
          </w:p>
        </w:tc>
      </w:tr>
    </w:tbl>
    <w:p w:rsidR="003F4225" w:rsidRDefault="003F4225" w:rsidP="003F4225">
      <w:pPr>
        <w:ind w:firstLine="720"/>
      </w:pPr>
      <w:r>
        <w:t xml:space="preserve">Законодательное Собрание Приморского края </w:t>
      </w:r>
    </w:p>
    <w:p w:rsidR="003F4225" w:rsidRDefault="003F4225" w:rsidP="003F4225">
      <w:pPr>
        <w:ind w:firstLine="720"/>
      </w:pPr>
    </w:p>
    <w:p w:rsidR="003F4225" w:rsidRDefault="003F4225" w:rsidP="003F4225">
      <w:r>
        <w:t>ПОСТАНОВЛЯЕТ:</w:t>
      </w:r>
    </w:p>
    <w:p w:rsidR="003F4225" w:rsidRDefault="003F4225" w:rsidP="003F4225">
      <w:pPr>
        <w:ind w:firstLine="720"/>
      </w:pPr>
    </w:p>
    <w:p w:rsidR="003F4225" w:rsidRDefault="003F4225" w:rsidP="003F4225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>
        <w:t xml:space="preserve">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Лазовского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Лазовским</w:t>
      </w:r>
      <w:proofErr w:type="spellEnd"/>
      <w:r>
        <w:rPr>
          <w:szCs w:val="28"/>
        </w:rPr>
        <w:t xml:space="preserve"> муниципальным районом"</w:t>
      </w:r>
      <w:r>
        <w:t>.</w:t>
      </w:r>
    </w:p>
    <w:p w:rsidR="003F4225" w:rsidRDefault="003F4225" w:rsidP="003F4225">
      <w:pPr>
        <w:ind w:firstLine="720"/>
        <w:jc w:val="both"/>
        <w:rPr>
          <w:szCs w:val="28"/>
        </w:rPr>
      </w:pPr>
    </w:p>
    <w:p w:rsidR="003F4225" w:rsidRDefault="003F4225" w:rsidP="003F422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F4225" w:rsidRDefault="003F4225" w:rsidP="003F4225">
      <w:pPr>
        <w:ind w:firstLine="720"/>
        <w:jc w:val="both"/>
      </w:pPr>
    </w:p>
    <w:p w:rsidR="003F4225" w:rsidRDefault="003F4225" w:rsidP="003F422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F4225" w:rsidRDefault="003F4225" w:rsidP="003F4225">
      <w:pPr>
        <w:jc w:val="both"/>
      </w:pPr>
    </w:p>
    <w:p w:rsidR="003F4225" w:rsidRDefault="003F4225" w:rsidP="003F4225">
      <w:pPr>
        <w:jc w:val="both"/>
      </w:pPr>
    </w:p>
    <w:p w:rsidR="003F4225" w:rsidRDefault="003F4225" w:rsidP="003F4225">
      <w:pPr>
        <w:jc w:val="both"/>
      </w:pPr>
    </w:p>
    <w:p w:rsidR="003F4225" w:rsidRDefault="003F4225" w:rsidP="003F4225">
      <w:pPr>
        <w:jc w:val="both"/>
      </w:pPr>
      <w:r>
        <w:t xml:space="preserve">Председатель </w:t>
      </w:r>
    </w:p>
    <w:p w:rsidR="003F4225" w:rsidRDefault="003F4225" w:rsidP="003F422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AB6" w:rsidRDefault="009E2AB6">
      <w:r>
        <w:separator/>
      </w:r>
    </w:p>
  </w:endnote>
  <w:endnote w:type="continuationSeparator" w:id="0">
    <w:p w:rsidR="009E2AB6" w:rsidRDefault="009E2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AB6" w:rsidRDefault="009E2AB6">
      <w:r>
        <w:separator/>
      </w:r>
    </w:p>
  </w:footnote>
  <w:footnote w:type="continuationSeparator" w:id="0">
    <w:p w:rsidR="009E2AB6" w:rsidRDefault="009E2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22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F4225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E2AB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AD4CE"/>
  <w15:docId w15:val="{48DDFDAB-37DE-44F1-9A1F-2C1BC51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2019-09-25T22:23:00Z</cp:lastPrinted>
  <dcterms:created xsi:type="dcterms:W3CDTF">2019-09-25T22:22:00Z</dcterms:created>
  <dcterms:modified xsi:type="dcterms:W3CDTF">2019-09-25T22:23:00Z</dcterms:modified>
</cp:coreProperties>
</file>