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811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94D2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94D2E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4D2E" w:rsidRPr="00F94D2E">
              <w:rPr>
                <w:szCs w:val="28"/>
              </w:rPr>
              <w:t>1635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4D2E" w:rsidP="00D55F85">
            <w:pPr>
              <w:ind w:left="-108"/>
              <w:jc w:val="both"/>
            </w:pPr>
            <w:r>
              <w:t xml:space="preserve">О Законе Приморского края "О признании </w:t>
            </w:r>
            <w:r w:rsidRPr="00D9446A">
              <w:t xml:space="preserve">утратившими силу законодательных актов и </w:t>
            </w:r>
            <w:proofErr w:type="spellStart"/>
            <w:proofErr w:type="gramStart"/>
            <w:r w:rsidRPr="00D9446A">
              <w:t>отдель</w:t>
            </w:r>
            <w:r>
              <w:t>-</w:t>
            </w:r>
            <w:r w:rsidRPr="00D9446A">
              <w:t>ных</w:t>
            </w:r>
            <w:proofErr w:type="spellEnd"/>
            <w:proofErr w:type="gramEnd"/>
            <w:r w:rsidRPr="00D9446A">
              <w:t xml:space="preserve"> положений</w:t>
            </w:r>
            <w:r>
              <w:t xml:space="preserve"> законодательных актов Приморского края о наказах избирателей"</w:t>
            </w:r>
          </w:p>
          <w:p w:rsidR="000B3FB2" w:rsidRPr="00F94D2E" w:rsidRDefault="000B3FB2">
            <w:pPr>
              <w:jc w:val="both"/>
            </w:pPr>
          </w:p>
        </w:tc>
      </w:tr>
    </w:tbl>
    <w:p w:rsidR="00F94D2E" w:rsidRDefault="00F94D2E" w:rsidP="00F94D2E">
      <w:pPr>
        <w:ind w:firstLine="709"/>
      </w:pPr>
      <w:r>
        <w:t>Законодательное Собрание Приморского края</w:t>
      </w:r>
    </w:p>
    <w:p w:rsidR="00F94D2E" w:rsidRDefault="00F94D2E" w:rsidP="00F94D2E"/>
    <w:p w:rsidR="00F94D2E" w:rsidRDefault="00F94D2E" w:rsidP="00F94D2E">
      <w:r>
        <w:t>ПОСТАНОВЛЯЕТ:</w:t>
      </w:r>
    </w:p>
    <w:p w:rsidR="00F94D2E" w:rsidRDefault="00F94D2E" w:rsidP="00F94D2E"/>
    <w:p w:rsidR="00F94D2E" w:rsidRDefault="00F94D2E" w:rsidP="00F94D2E">
      <w:pPr>
        <w:ind w:firstLine="709"/>
        <w:jc w:val="both"/>
      </w:pPr>
      <w:r>
        <w:t>1.Принять Закон Приморского края "</w:t>
      </w:r>
      <w:r w:rsidRPr="00A30C29">
        <w:t>О признании утратившими силу законодательных актов и отдельных положений законодательных актов Приморского края о наказах избирателей</w:t>
      </w:r>
      <w:r>
        <w:t>"</w:t>
      </w:r>
      <w:r w:rsidRPr="00A30C29">
        <w:t>.</w:t>
      </w:r>
    </w:p>
    <w:p w:rsidR="00F94D2E" w:rsidRDefault="00F94D2E" w:rsidP="00F94D2E">
      <w:pPr>
        <w:jc w:val="both"/>
      </w:pPr>
    </w:p>
    <w:p w:rsidR="00F94D2E" w:rsidRDefault="00F94D2E" w:rsidP="00F94D2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94D2E" w:rsidRDefault="00F94D2E" w:rsidP="00F94D2E">
      <w:pPr>
        <w:jc w:val="both"/>
      </w:pPr>
    </w:p>
    <w:p w:rsidR="00F94D2E" w:rsidRDefault="00F94D2E" w:rsidP="00F94D2E">
      <w:pPr>
        <w:jc w:val="both"/>
      </w:pPr>
      <w:r>
        <w:tab/>
        <w:t>3.Настоящее постановление вступает в силу со дня его принятия.</w:t>
      </w:r>
    </w:p>
    <w:p w:rsidR="00F94D2E" w:rsidRDefault="00F94D2E" w:rsidP="00F94D2E">
      <w:pPr>
        <w:jc w:val="both"/>
      </w:pPr>
    </w:p>
    <w:p w:rsidR="00F94D2E" w:rsidRDefault="00F94D2E" w:rsidP="00F94D2E">
      <w:pPr>
        <w:jc w:val="both"/>
      </w:pPr>
    </w:p>
    <w:p w:rsidR="00F94D2E" w:rsidRDefault="00F94D2E" w:rsidP="00F94D2E">
      <w:pPr>
        <w:jc w:val="both"/>
      </w:pPr>
    </w:p>
    <w:p w:rsidR="00F94D2E" w:rsidRDefault="00F94D2E" w:rsidP="00F94D2E">
      <w:pPr>
        <w:jc w:val="both"/>
      </w:pPr>
      <w:r>
        <w:t>Председатель</w:t>
      </w:r>
    </w:p>
    <w:p w:rsidR="00F94D2E" w:rsidRDefault="00F94D2E" w:rsidP="00F9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F94D2E" w:rsidRDefault="00F94D2E" w:rsidP="00F94D2E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63D" w:rsidRDefault="00EA563D">
      <w:r>
        <w:separator/>
      </w:r>
    </w:p>
  </w:endnote>
  <w:endnote w:type="continuationSeparator" w:id="0">
    <w:p w:rsidR="00EA563D" w:rsidRDefault="00EA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63D" w:rsidRDefault="00EA563D">
      <w:r>
        <w:separator/>
      </w:r>
    </w:p>
  </w:footnote>
  <w:footnote w:type="continuationSeparator" w:id="0">
    <w:p w:rsidR="00EA563D" w:rsidRDefault="00EA5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D2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A563D"/>
    <w:rsid w:val="00EF502B"/>
    <w:rsid w:val="00F176CB"/>
    <w:rsid w:val="00F34884"/>
    <w:rsid w:val="00F75CDD"/>
    <w:rsid w:val="00F9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1D0A5"/>
  <w15:docId w15:val="{EE669D12-332C-4520-AFA0-A362FF47C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2019-09-26T00:01:00Z</cp:lastPrinted>
  <dcterms:created xsi:type="dcterms:W3CDTF">2019-09-26T00:01:00Z</dcterms:created>
  <dcterms:modified xsi:type="dcterms:W3CDTF">2019-09-26T00:03:00Z</dcterms:modified>
</cp:coreProperties>
</file>