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9794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F429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F429C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F429C" w:rsidRPr="00FF429C">
              <w:rPr>
                <w:szCs w:val="28"/>
              </w:rPr>
              <w:t>1634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F429C" w:rsidP="00D55F85">
            <w:pPr>
              <w:ind w:left="-108"/>
              <w:jc w:val="both"/>
            </w:pPr>
            <w:r>
              <w:t xml:space="preserve">О проекте закона Приморского края "О признании </w:t>
            </w:r>
            <w:r w:rsidRPr="00D9446A">
              <w:t>утратившими силу законодательных актов и отдельных положений</w:t>
            </w:r>
            <w:r>
              <w:t xml:space="preserve"> </w:t>
            </w:r>
            <w:proofErr w:type="spellStart"/>
            <w:r>
              <w:t>законода</w:t>
            </w:r>
            <w:proofErr w:type="spellEnd"/>
            <w:r>
              <w:t>-</w:t>
            </w:r>
            <w:r>
              <w:t xml:space="preserve">тельных актов Приморского края </w:t>
            </w:r>
            <w:r>
              <w:br/>
            </w:r>
            <w:r>
              <w:t>о наказах избирателей"</w:t>
            </w:r>
          </w:p>
          <w:p w:rsidR="000B3FB2" w:rsidRPr="00FF429C" w:rsidRDefault="000B3FB2">
            <w:pPr>
              <w:jc w:val="both"/>
            </w:pPr>
          </w:p>
        </w:tc>
      </w:tr>
    </w:tbl>
    <w:p w:rsidR="00FF429C" w:rsidRDefault="00FF429C" w:rsidP="00FF429C">
      <w:pPr>
        <w:ind w:firstLine="709"/>
      </w:pPr>
      <w:r>
        <w:t>Законодательное Собрание Приморского края</w:t>
      </w:r>
    </w:p>
    <w:p w:rsidR="00FF429C" w:rsidRDefault="00FF429C" w:rsidP="00FF429C"/>
    <w:p w:rsidR="00FF429C" w:rsidRDefault="00FF429C" w:rsidP="00FF429C">
      <w:r>
        <w:t>ПОСТАНОВЛЯЕТ:</w:t>
      </w:r>
    </w:p>
    <w:p w:rsidR="00FF429C" w:rsidRDefault="00FF429C" w:rsidP="00FF429C"/>
    <w:p w:rsidR="00FF429C" w:rsidRDefault="00FF429C" w:rsidP="00FF429C">
      <w:pPr>
        <w:ind w:firstLine="709"/>
        <w:jc w:val="both"/>
      </w:pPr>
      <w:r>
        <w:t>1.Принять проект закона Приморского края "</w:t>
      </w:r>
      <w:r w:rsidRPr="00D9446A">
        <w:t>О признании утратившими силу законодательных актов и отдельных положений законодательных актов Приморского края о наказах избирателей</w:t>
      </w:r>
      <w:r>
        <w:t>"</w:t>
      </w:r>
      <w:r w:rsidRPr="00D9446A">
        <w:t xml:space="preserve"> </w:t>
      </w:r>
      <w:r>
        <w:t>в первом чтении.</w:t>
      </w:r>
    </w:p>
    <w:p w:rsidR="00FF429C" w:rsidRDefault="00FF429C" w:rsidP="00FF429C">
      <w:pPr>
        <w:ind w:firstLine="709"/>
        <w:jc w:val="both"/>
      </w:pPr>
    </w:p>
    <w:p w:rsidR="00FF429C" w:rsidRDefault="00FF429C" w:rsidP="00FF429C">
      <w:pPr>
        <w:ind w:firstLine="709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F429C" w:rsidRDefault="00FF429C" w:rsidP="00FF429C">
      <w:pPr>
        <w:ind w:firstLine="709"/>
        <w:jc w:val="both"/>
      </w:pPr>
    </w:p>
    <w:p w:rsidR="00FF429C" w:rsidRDefault="00FF429C" w:rsidP="00FF429C">
      <w:pPr>
        <w:jc w:val="both"/>
      </w:pPr>
      <w:r>
        <w:tab/>
        <w:t>3.Настоящее постановление вступает в силу со дня его принятия.</w:t>
      </w:r>
    </w:p>
    <w:p w:rsidR="00FF429C" w:rsidRDefault="00FF429C" w:rsidP="00FF429C">
      <w:pPr>
        <w:jc w:val="both"/>
      </w:pPr>
    </w:p>
    <w:p w:rsidR="00FF429C" w:rsidRDefault="00FF429C" w:rsidP="00FF429C">
      <w:pPr>
        <w:jc w:val="both"/>
      </w:pPr>
    </w:p>
    <w:p w:rsidR="00FF429C" w:rsidRDefault="00FF429C" w:rsidP="00FF429C">
      <w:pPr>
        <w:jc w:val="both"/>
      </w:pPr>
    </w:p>
    <w:p w:rsidR="00FF429C" w:rsidRDefault="00FF429C" w:rsidP="00FF429C">
      <w:pPr>
        <w:jc w:val="both"/>
      </w:pPr>
      <w:r>
        <w:t>Председатель</w:t>
      </w:r>
    </w:p>
    <w:p w:rsidR="00FF429C" w:rsidRDefault="00FF429C" w:rsidP="00FF429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FF429C" w:rsidRDefault="00FF429C" w:rsidP="00FF429C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294" w:rsidRDefault="00A50294">
      <w:r>
        <w:separator/>
      </w:r>
    </w:p>
  </w:endnote>
  <w:endnote w:type="continuationSeparator" w:id="0">
    <w:p w:rsidR="00A50294" w:rsidRDefault="00A50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294" w:rsidRDefault="00A50294">
      <w:r>
        <w:separator/>
      </w:r>
    </w:p>
  </w:footnote>
  <w:footnote w:type="continuationSeparator" w:id="0">
    <w:p w:rsidR="00A50294" w:rsidRDefault="00A50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429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50294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F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C04E27"/>
  <w15:docId w15:val="{8EE007E8-E6FD-4C15-833F-05613BC85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2019-09-26T00:00:00Z</cp:lastPrinted>
  <dcterms:created xsi:type="dcterms:W3CDTF">2019-09-25T23:59:00Z</dcterms:created>
  <dcterms:modified xsi:type="dcterms:W3CDTF">2019-09-26T00:00:00Z</dcterms:modified>
</cp:coreProperties>
</file>