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780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F32FD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32FD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32FD" w:rsidRPr="001F32FD">
              <w:rPr>
                <w:szCs w:val="28"/>
              </w:rPr>
              <w:t>1633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F32FD" w:rsidP="00D55F85">
            <w:pPr>
              <w:ind w:left="-108"/>
              <w:jc w:val="both"/>
            </w:pPr>
            <w:r>
              <w:t>О З</w:t>
            </w:r>
            <w:r w:rsidRPr="00C37C26">
              <w:t>акон</w:t>
            </w:r>
            <w:r>
              <w:t>е</w:t>
            </w:r>
            <w:r w:rsidRPr="00C37C26">
              <w:t xml:space="preserve"> Приморского края "О внесении изменений в Закон Приморского края "О </w:t>
            </w:r>
            <w:proofErr w:type="spellStart"/>
            <w:proofErr w:type="gramStart"/>
            <w:r w:rsidRPr="00C37C26">
              <w:t>Законо</w:t>
            </w:r>
            <w:proofErr w:type="spellEnd"/>
            <w:r>
              <w:t>-</w:t>
            </w:r>
            <w:r w:rsidRPr="00C37C26">
              <w:t>дательном</w:t>
            </w:r>
            <w:proofErr w:type="gramEnd"/>
            <w:r w:rsidRPr="00C37C26">
              <w:t xml:space="preserve"> Собрании Приморского края"</w:t>
            </w:r>
          </w:p>
          <w:p w:rsidR="000B3FB2" w:rsidRPr="001F32FD" w:rsidRDefault="000B3FB2">
            <w:pPr>
              <w:jc w:val="both"/>
            </w:pPr>
          </w:p>
        </w:tc>
        <w:bookmarkStart w:id="0" w:name="_GoBack"/>
        <w:bookmarkEnd w:id="0"/>
      </w:tr>
    </w:tbl>
    <w:p w:rsidR="001F32FD" w:rsidRDefault="001F32FD" w:rsidP="001F32FD">
      <w:pPr>
        <w:ind w:firstLine="709"/>
      </w:pPr>
      <w:r>
        <w:t>Законодательное Собрание Приморского края</w:t>
      </w:r>
    </w:p>
    <w:p w:rsidR="001F32FD" w:rsidRDefault="001F32FD" w:rsidP="001F32FD"/>
    <w:p w:rsidR="001F32FD" w:rsidRDefault="001F32FD" w:rsidP="001F32FD">
      <w:r>
        <w:t>ПОСТАНОВЛЯЕТ:</w:t>
      </w:r>
    </w:p>
    <w:p w:rsidR="001F32FD" w:rsidRDefault="001F32FD" w:rsidP="001F32FD"/>
    <w:p w:rsidR="001F32FD" w:rsidRDefault="001F32FD" w:rsidP="001F32FD">
      <w:pPr>
        <w:ind w:firstLine="709"/>
        <w:jc w:val="both"/>
      </w:pPr>
      <w:r>
        <w:t>1.Принять Закон Приморского края "</w:t>
      </w:r>
      <w:r w:rsidRPr="00C37C26">
        <w:t xml:space="preserve">О внесении изменений в </w:t>
      </w:r>
      <w:r>
        <w:t>З</w:t>
      </w:r>
      <w:r w:rsidRPr="00C37C26">
        <w:t>акон Приморского края "О Законодательном Собрании Приморского края"</w:t>
      </w:r>
      <w:r w:rsidRPr="00A30C29">
        <w:t>.</w:t>
      </w:r>
    </w:p>
    <w:p w:rsidR="001F32FD" w:rsidRDefault="001F32FD" w:rsidP="001F32FD">
      <w:pPr>
        <w:jc w:val="both"/>
      </w:pPr>
    </w:p>
    <w:p w:rsidR="001F32FD" w:rsidRDefault="001F32FD" w:rsidP="001F32FD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F32FD" w:rsidRDefault="001F32FD" w:rsidP="001F32FD">
      <w:pPr>
        <w:jc w:val="both"/>
      </w:pPr>
    </w:p>
    <w:p w:rsidR="001F32FD" w:rsidRDefault="001F32FD" w:rsidP="001F32FD">
      <w:pPr>
        <w:jc w:val="both"/>
      </w:pPr>
      <w:r>
        <w:tab/>
        <w:t>3.Настоящее постановление вступает в силу со дня его принятия.</w:t>
      </w:r>
    </w:p>
    <w:p w:rsidR="001F32FD" w:rsidRDefault="001F32FD" w:rsidP="001F32FD">
      <w:pPr>
        <w:jc w:val="both"/>
      </w:pPr>
    </w:p>
    <w:p w:rsidR="001F32FD" w:rsidRDefault="001F32FD" w:rsidP="001F32FD">
      <w:pPr>
        <w:jc w:val="both"/>
      </w:pPr>
    </w:p>
    <w:p w:rsidR="001F32FD" w:rsidRDefault="001F32FD" w:rsidP="001F32FD">
      <w:pPr>
        <w:jc w:val="both"/>
      </w:pPr>
    </w:p>
    <w:p w:rsidR="001F32FD" w:rsidRDefault="001F32FD" w:rsidP="001F32FD">
      <w:pPr>
        <w:jc w:val="both"/>
      </w:pPr>
      <w:r>
        <w:t>Председатель</w:t>
      </w:r>
    </w:p>
    <w:p w:rsidR="001F32FD" w:rsidRDefault="001F32FD" w:rsidP="001F32F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9DF" w:rsidRDefault="006F69DF">
      <w:r>
        <w:separator/>
      </w:r>
    </w:p>
  </w:endnote>
  <w:endnote w:type="continuationSeparator" w:id="0">
    <w:p w:rsidR="006F69DF" w:rsidRDefault="006F6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9DF" w:rsidRDefault="006F69DF">
      <w:r>
        <w:separator/>
      </w:r>
    </w:p>
  </w:footnote>
  <w:footnote w:type="continuationSeparator" w:id="0">
    <w:p w:rsidR="006F69DF" w:rsidRDefault="006F6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32FD"/>
    <w:rsid w:val="00057575"/>
    <w:rsid w:val="000B3FB2"/>
    <w:rsid w:val="000D628E"/>
    <w:rsid w:val="000E5228"/>
    <w:rsid w:val="00123119"/>
    <w:rsid w:val="001319DB"/>
    <w:rsid w:val="00155F7F"/>
    <w:rsid w:val="001E1686"/>
    <w:rsid w:val="001F32FD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6F69D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82674"/>
  <w15:docId w15:val="{2B12BDC1-BC3F-457A-9AEC-876891FD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2019-09-25T23:56:00Z</dcterms:created>
  <dcterms:modified xsi:type="dcterms:W3CDTF">2019-09-25T23:58:00Z</dcterms:modified>
</cp:coreProperties>
</file>