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9726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C45D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C45DB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C45DB" w:rsidRPr="003C45DB">
              <w:rPr>
                <w:szCs w:val="28"/>
              </w:rPr>
              <w:t>1631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C45DB" w:rsidP="003C45DB">
            <w:pPr>
              <w:ind w:left="-108"/>
              <w:jc w:val="both"/>
            </w:pPr>
            <w:r>
              <w:t>О Законе Приморского края "О внесении изменений в статью 25 Закона Приморского края "О статусе депутата Законодательного Собрания Приморского края"</w:t>
            </w:r>
          </w:p>
          <w:p w:rsidR="000B3FB2" w:rsidRPr="003C45DB" w:rsidRDefault="000B3FB2">
            <w:pPr>
              <w:jc w:val="both"/>
            </w:pPr>
          </w:p>
        </w:tc>
      </w:tr>
    </w:tbl>
    <w:p w:rsidR="004A6713" w:rsidRDefault="004A6713" w:rsidP="004A6713">
      <w:pPr>
        <w:ind w:firstLine="709"/>
      </w:pPr>
      <w:r>
        <w:t>Законодательное Собрание Приморского края</w:t>
      </w:r>
    </w:p>
    <w:p w:rsidR="004A6713" w:rsidRDefault="004A6713" w:rsidP="004A6713"/>
    <w:p w:rsidR="004A6713" w:rsidRDefault="004A6713" w:rsidP="004A6713">
      <w:r>
        <w:t>ПОСТАНОВЛЯЕТ:</w:t>
      </w:r>
    </w:p>
    <w:p w:rsidR="004A6713" w:rsidRDefault="004A6713" w:rsidP="004A6713"/>
    <w:p w:rsidR="004A6713" w:rsidRDefault="004A6713" w:rsidP="004A6713">
      <w:pPr>
        <w:ind w:firstLine="709"/>
        <w:jc w:val="both"/>
      </w:pPr>
      <w:r>
        <w:t xml:space="preserve">1.Принять Закон Приморского края "О внесении изменений в статью 25 Закона Приморского края "О статусе депутата Законодательного Собрания Приморского края". </w:t>
      </w:r>
    </w:p>
    <w:p w:rsidR="004A6713" w:rsidRDefault="004A6713" w:rsidP="004A6713">
      <w:pPr>
        <w:jc w:val="both"/>
      </w:pPr>
    </w:p>
    <w:p w:rsidR="004A6713" w:rsidRDefault="004A6713" w:rsidP="004A671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4A6713" w:rsidRDefault="004A6713" w:rsidP="004A6713">
      <w:pPr>
        <w:jc w:val="both"/>
      </w:pPr>
    </w:p>
    <w:p w:rsidR="004A6713" w:rsidRDefault="004A6713" w:rsidP="004A6713">
      <w:pPr>
        <w:jc w:val="both"/>
      </w:pPr>
      <w:r>
        <w:tab/>
        <w:t>3.Настоящее постановление вступает в силу со дня его принятия.</w:t>
      </w:r>
    </w:p>
    <w:p w:rsidR="004A6713" w:rsidRDefault="004A6713" w:rsidP="004A6713">
      <w:pPr>
        <w:jc w:val="both"/>
      </w:pPr>
    </w:p>
    <w:p w:rsidR="004A6713" w:rsidRDefault="004A6713" w:rsidP="004A6713">
      <w:pPr>
        <w:jc w:val="both"/>
      </w:pPr>
    </w:p>
    <w:p w:rsidR="004A6713" w:rsidRDefault="004A6713" w:rsidP="004A6713">
      <w:pPr>
        <w:jc w:val="both"/>
      </w:pPr>
    </w:p>
    <w:p w:rsidR="004A6713" w:rsidRDefault="004A6713" w:rsidP="004A6713">
      <w:pPr>
        <w:jc w:val="both"/>
      </w:pPr>
      <w:r>
        <w:t>Председатель</w:t>
      </w:r>
    </w:p>
    <w:p w:rsidR="004A6713" w:rsidRDefault="004A6713" w:rsidP="004A6713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4A6713" w:rsidRDefault="004A6713" w:rsidP="004A6713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11A" w:rsidRDefault="0007211A">
      <w:r>
        <w:separator/>
      </w:r>
    </w:p>
  </w:endnote>
  <w:endnote w:type="continuationSeparator" w:id="0">
    <w:p w:rsidR="0007211A" w:rsidRDefault="00072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11A" w:rsidRDefault="0007211A">
      <w:r>
        <w:separator/>
      </w:r>
    </w:p>
  </w:footnote>
  <w:footnote w:type="continuationSeparator" w:id="0">
    <w:p w:rsidR="0007211A" w:rsidRDefault="00072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45DB"/>
    <w:rsid w:val="00057575"/>
    <w:rsid w:val="0007211A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3C45DB"/>
    <w:rsid w:val="004529F0"/>
    <w:rsid w:val="004A6713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922AFAA-F6C1-47B5-B0AD-97B4AB78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6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2019-09-25T23:49:00Z</cp:lastPrinted>
  <dcterms:created xsi:type="dcterms:W3CDTF">2019-09-25T23:43:00Z</dcterms:created>
  <dcterms:modified xsi:type="dcterms:W3CDTF">2019-09-25T23:49:00Z</dcterms:modified>
</cp:coreProperties>
</file>