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655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1782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782D" w:rsidRPr="00D1782D">
              <w:rPr>
                <w:szCs w:val="28"/>
              </w:rPr>
              <w:t>1630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782D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статью 25 Закона Приморского края "О статусе депутата Законодательного Собрания </w:t>
            </w:r>
            <w:proofErr w:type="gramStart"/>
            <w:r>
              <w:t>При</w:t>
            </w:r>
            <w:r>
              <w:t>-</w:t>
            </w:r>
            <w:bookmarkStart w:id="0" w:name="_GoBack"/>
            <w:bookmarkEnd w:id="0"/>
            <w:r>
              <w:t>морского</w:t>
            </w:r>
            <w:proofErr w:type="gramEnd"/>
            <w:r>
              <w:t xml:space="preserve"> края"</w:t>
            </w:r>
          </w:p>
          <w:p w:rsidR="000B3FB2" w:rsidRPr="00D1782D" w:rsidRDefault="000B3FB2">
            <w:pPr>
              <w:jc w:val="both"/>
            </w:pPr>
          </w:p>
        </w:tc>
      </w:tr>
    </w:tbl>
    <w:p w:rsidR="00D1782D" w:rsidRDefault="00D1782D" w:rsidP="00D1782D">
      <w:pPr>
        <w:ind w:firstLine="709"/>
      </w:pPr>
      <w:r>
        <w:t>Законодательное Собрание Приморского края</w:t>
      </w:r>
    </w:p>
    <w:p w:rsidR="00D1782D" w:rsidRDefault="00D1782D" w:rsidP="00D1782D"/>
    <w:p w:rsidR="00D1782D" w:rsidRDefault="00D1782D" w:rsidP="00D1782D">
      <w:r>
        <w:t>ПОСТАНОВЛЯЕТ:</w:t>
      </w:r>
    </w:p>
    <w:p w:rsidR="00D1782D" w:rsidRDefault="00D1782D" w:rsidP="00D1782D"/>
    <w:p w:rsidR="00D1782D" w:rsidRDefault="00D1782D" w:rsidP="00D1782D">
      <w:pPr>
        <w:ind w:firstLine="709"/>
        <w:jc w:val="both"/>
      </w:pPr>
      <w:r>
        <w:t>1.Принять проект закона Приморского края "О внесении изменений в статью 25 Закона Приморского края "О статусе депутата Законодательного Собрания Приморского края" в первом чтении.</w:t>
      </w:r>
    </w:p>
    <w:p w:rsidR="00D1782D" w:rsidRDefault="00D1782D" w:rsidP="00D1782D">
      <w:pPr>
        <w:ind w:firstLine="709"/>
        <w:jc w:val="both"/>
      </w:pPr>
    </w:p>
    <w:p w:rsidR="00D1782D" w:rsidRDefault="00D1782D" w:rsidP="00D1782D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1782D" w:rsidRDefault="00D1782D" w:rsidP="00D1782D">
      <w:pPr>
        <w:jc w:val="both"/>
      </w:pPr>
    </w:p>
    <w:p w:rsidR="00D1782D" w:rsidRDefault="00D1782D" w:rsidP="00D1782D">
      <w:pPr>
        <w:jc w:val="both"/>
      </w:pPr>
      <w:r>
        <w:tab/>
        <w:t>3.Настоящее постановление вступает в силу со дня его принятия.</w:t>
      </w:r>
    </w:p>
    <w:p w:rsidR="00D1782D" w:rsidRDefault="00D1782D" w:rsidP="00D1782D">
      <w:pPr>
        <w:jc w:val="both"/>
      </w:pPr>
    </w:p>
    <w:p w:rsidR="00D1782D" w:rsidRDefault="00D1782D" w:rsidP="00D1782D">
      <w:pPr>
        <w:jc w:val="both"/>
      </w:pPr>
    </w:p>
    <w:p w:rsidR="00D1782D" w:rsidRDefault="00D1782D" w:rsidP="00D1782D">
      <w:pPr>
        <w:jc w:val="both"/>
      </w:pPr>
    </w:p>
    <w:p w:rsidR="00D1782D" w:rsidRDefault="00D1782D" w:rsidP="00D1782D">
      <w:pPr>
        <w:jc w:val="both"/>
      </w:pPr>
      <w:r>
        <w:t>Председатель</w:t>
      </w:r>
    </w:p>
    <w:p w:rsidR="00D1782D" w:rsidRDefault="00D1782D" w:rsidP="00D1782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D1782D" w:rsidRDefault="00D1782D" w:rsidP="00D1782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3EE" w:rsidRDefault="00CA63EE">
      <w:r>
        <w:separator/>
      </w:r>
    </w:p>
  </w:endnote>
  <w:endnote w:type="continuationSeparator" w:id="0">
    <w:p w:rsidR="00CA63EE" w:rsidRDefault="00CA6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3EE" w:rsidRDefault="00CA63EE">
      <w:r>
        <w:separator/>
      </w:r>
    </w:p>
  </w:footnote>
  <w:footnote w:type="continuationSeparator" w:id="0">
    <w:p w:rsidR="00CA63EE" w:rsidRDefault="00CA6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782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63EE"/>
    <w:rsid w:val="00CA7E54"/>
    <w:rsid w:val="00CE19DF"/>
    <w:rsid w:val="00D02716"/>
    <w:rsid w:val="00D1782D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D820E"/>
  <w15:docId w15:val="{8A554E44-414E-4A8D-9484-4C179CAC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2019-09-25T23:37:00Z</cp:lastPrinted>
  <dcterms:created xsi:type="dcterms:W3CDTF">2019-09-25T23:36:00Z</dcterms:created>
  <dcterms:modified xsi:type="dcterms:W3CDTF">2019-09-25T23:37:00Z</dcterms:modified>
</cp:coreProperties>
</file>