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5.75pt;height:53.25pt" o:ole="" fillcolor="window">
                  <v:imagedata r:id="rId6" o:title="" grayscale="t"/>
                </v:shape>
                <o:OLEObject Type="Embed" ProgID="Word.Picture.8" ShapeID="_x0000_i1029" DrawAspect="Content" ObjectID="_163100147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62B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62B2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62B2" w:rsidRPr="00E862B2">
              <w:rPr>
                <w:szCs w:val="28"/>
              </w:rPr>
              <w:t>1629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62B2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</w:p>
          <w:p w:rsidR="000B3FB2" w:rsidRPr="00E862B2" w:rsidRDefault="000B3FB2">
            <w:pPr>
              <w:jc w:val="both"/>
            </w:pPr>
          </w:p>
        </w:tc>
      </w:tr>
    </w:tbl>
    <w:p w:rsidR="00E862B2" w:rsidRDefault="00E862B2" w:rsidP="00E862B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862B2" w:rsidRDefault="00E862B2" w:rsidP="00E862B2">
      <w:pPr>
        <w:pStyle w:val="a3"/>
        <w:tabs>
          <w:tab w:val="clear" w:pos="4153"/>
          <w:tab w:val="clear" w:pos="8306"/>
        </w:tabs>
      </w:pPr>
    </w:p>
    <w:p w:rsidR="00E862B2" w:rsidRDefault="00E862B2" w:rsidP="00E862B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862B2" w:rsidRDefault="00E862B2" w:rsidP="00E862B2">
      <w:pPr>
        <w:pStyle w:val="a3"/>
        <w:tabs>
          <w:tab w:val="clear" w:pos="4153"/>
          <w:tab w:val="clear" w:pos="8306"/>
        </w:tabs>
        <w:jc w:val="both"/>
      </w:pPr>
    </w:p>
    <w:p w:rsidR="00E862B2" w:rsidRDefault="00E862B2" w:rsidP="00E862B2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>ний в отдельные законодательные акты Приморского края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E862B2" w:rsidRDefault="00E862B2" w:rsidP="00E862B2">
      <w:pPr>
        <w:ind w:firstLine="720"/>
        <w:jc w:val="both"/>
      </w:pPr>
    </w:p>
    <w:p w:rsidR="00E862B2" w:rsidRPr="00FA1287" w:rsidRDefault="00E862B2" w:rsidP="00E862B2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>
        <w:t xml:space="preserve">9 октября </w:t>
      </w:r>
      <w:r w:rsidRPr="00FA1287">
        <w:t>201</w:t>
      </w:r>
      <w:r>
        <w:t>9</w:t>
      </w:r>
      <w:r w:rsidRPr="00FA1287">
        <w:t xml:space="preserve"> года.</w:t>
      </w:r>
    </w:p>
    <w:p w:rsidR="00E862B2" w:rsidRDefault="00E862B2" w:rsidP="00E862B2">
      <w:pPr>
        <w:ind w:firstLine="720"/>
        <w:jc w:val="both"/>
      </w:pPr>
    </w:p>
    <w:p w:rsidR="00E862B2" w:rsidRDefault="00E862B2" w:rsidP="00E862B2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862B2" w:rsidRDefault="00E862B2" w:rsidP="00E862B2">
      <w:pPr>
        <w:ind w:firstLine="709"/>
        <w:jc w:val="both"/>
      </w:pPr>
    </w:p>
    <w:p w:rsidR="00E862B2" w:rsidRDefault="00E862B2" w:rsidP="00E862B2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E862B2" w:rsidRDefault="00E862B2" w:rsidP="00E862B2">
      <w:pPr>
        <w:pStyle w:val="a3"/>
        <w:tabs>
          <w:tab w:val="left" w:pos="708"/>
        </w:tabs>
        <w:ind w:firstLine="720"/>
        <w:jc w:val="both"/>
      </w:pPr>
    </w:p>
    <w:p w:rsidR="00E862B2" w:rsidRDefault="00E862B2" w:rsidP="00E862B2">
      <w:pPr>
        <w:pStyle w:val="a3"/>
        <w:tabs>
          <w:tab w:val="left" w:pos="708"/>
        </w:tabs>
        <w:ind w:firstLine="720"/>
        <w:jc w:val="both"/>
      </w:pPr>
    </w:p>
    <w:p w:rsidR="00E862B2" w:rsidRDefault="00E862B2" w:rsidP="00E862B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862B2" w:rsidRDefault="00E862B2" w:rsidP="00E862B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862B2" w:rsidRDefault="00E862B2" w:rsidP="00E862B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862B2" w:rsidRDefault="00E862B2" w:rsidP="00E862B2">
      <w:pPr>
        <w:pStyle w:val="a3"/>
        <w:tabs>
          <w:tab w:val="clear" w:pos="4153"/>
          <w:tab w:val="clear" w:pos="8306"/>
        </w:tabs>
        <w:jc w:val="both"/>
      </w:pPr>
    </w:p>
    <w:p w:rsidR="00E862B2" w:rsidRDefault="00E862B2" w:rsidP="00E862B2">
      <w:pPr>
        <w:pStyle w:val="a3"/>
        <w:tabs>
          <w:tab w:val="clear" w:pos="4153"/>
          <w:tab w:val="clear" w:pos="8306"/>
        </w:tabs>
        <w:jc w:val="both"/>
      </w:pPr>
    </w:p>
    <w:p w:rsidR="00E862B2" w:rsidRDefault="00E862B2" w:rsidP="00E862B2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098" w:rsidRDefault="00732098">
      <w:r>
        <w:separator/>
      </w:r>
    </w:p>
  </w:endnote>
  <w:endnote w:type="continuationSeparator" w:id="0">
    <w:p w:rsidR="00732098" w:rsidRDefault="0073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098" w:rsidRDefault="00732098">
      <w:r>
        <w:separator/>
      </w:r>
    </w:p>
  </w:footnote>
  <w:footnote w:type="continuationSeparator" w:id="0">
    <w:p w:rsidR="00732098" w:rsidRDefault="00732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62B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2098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862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5BBC91-0D31-4D13-A749-280C9122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862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2019-09-26T00:56:00Z</cp:lastPrinted>
  <dcterms:created xsi:type="dcterms:W3CDTF">2019-09-26T00:54:00Z</dcterms:created>
  <dcterms:modified xsi:type="dcterms:W3CDTF">2019-09-26T00:56:00Z</dcterms:modified>
</cp:coreProperties>
</file>