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9101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22E87" w:rsidP="00922E87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25.09.20</w:t>
            </w:r>
            <w:r w:rsidR="005F5FD7" w:rsidRPr="005F5FD7">
              <w:rPr>
                <w:szCs w:val="28"/>
              </w:rPr>
              <w:t>19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F5FD7" w:rsidRPr="005F5FD7">
              <w:rPr>
                <w:szCs w:val="28"/>
              </w:rPr>
              <w:t>1626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F5FD7" w:rsidP="00D55F85">
            <w:pPr>
              <w:ind w:left="-108"/>
              <w:jc w:val="both"/>
            </w:pPr>
            <w:r w:rsidRPr="005F5FD7">
              <w:t>О проекте закона Приморского края "О внесении изменений в Закон Приморского края "О городском округе Большой Камень"</w:t>
            </w:r>
            <w:r w:rsidRPr="005F5FD7">
              <w:rPr>
                <w:szCs w:val="28"/>
              </w:rPr>
              <w:t xml:space="preserve">   </w:t>
            </w:r>
          </w:p>
          <w:p w:rsidR="000B3FB2" w:rsidRPr="005F5FD7" w:rsidRDefault="000B3FB2">
            <w:pPr>
              <w:jc w:val="both"/>
            </w:pPr>
          </w:p>
        </w:tc>
      </w:tr>
    </w:tbl>
    <w:p w:rsidR="005F5FD7" w:rsidRDefault="005F5FD7" w:rsidP="005F5FD7">
      <w:pPr>
        <w:ind w:firstLine="720"/>
        <w:jc w:val="both"/>
      </w:pPr>
      <w:r>
        <w:t xml:space="preserve">Законодательное Собрание Приморского края </w:t>
      </w:r>
    </w:p>
    <w:p w:rsidR="005F5FD7" w:rsidRDefault="005F5FD7" w:rsidP="005F5FD7"/>
    <w:p w:rsidR="005F5FD7" w:rsidRDefault="005F5FD7" w:rsidP="005F5FD7">
      <w:r>
        <w:t>ПОСТАНОВЛЯЕТ:</w:t>
      </w:r>
    </w:p>
    <w:p w:rsidR="005F5FD7" w:rsidRDefault="005F5FD7" w:rsidP="005F5FD7"/>
    <w:p w:rsidR="005F5FD7" w:rsidRDefault="005F5FD7" w:rsidP="005F5FD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>закона Приморского края "О внесении изменений в Закон Приморского края "О городском округе Большой Камень</w:t>
      </w:r>
      <w:r>
        <w:rPr>
          <w:szCs w:val="28"/>
        </w:rPr>
        <w:t xml:space="preserve">" </w:t>
      </w:r>
      <w:r>
        <w:t>в первом чтении.</w:t>
      </w:r>
    </w:p>
    <w:p w:rsidR="005F5FD7" w:rsidRDefault="005F5FD7" w:rsidP="005F5FD7">
      <w:pPr>
        <w:ind w:right="-144" w:firstLine="720"/>
        <w:jc w:val="both"/>
      </w:pPr>
    </w:p>
    <w:p w:rsidR="005F5FD7" w:rsidRDefault="005F5FD7" w:rsidP="005F5FD7">
      <w:pPr>
        <w:ind w:firstLine="720"/>
        <w:jc w:val="both"/>
      </w:pPr>
      <w:r>
        <w:t>2.Комитету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F5FD7" w:rsidRDefault="005F5FD7" w:rsidP="005F5FD7">
      <w:pPr>
        <w:ind w:firstLine="720"/>
        <w:jc w:val="both"/>
      </w:pPr>
    </w:p>
    <w:p w:rsidR="005F5FD7" w:rsidRPr="006C285D" w:rsidRDefault="005F5FD7" w:rsidP="005F5FD7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5F5FD7" w:rsidRDefault="005F5FD7" w:rsidP="005F5FD7">
      <w:pPr>
        <w:jc w:val="both"/>
      </w:pPr>
    </w:p>
    <w:p w:rsidR="005F5FD7" w:rsidRDefault="005F5FD7" w:rsidP="005F5FD7">
      <w:pPr>
        <w:jc w:val="both"/>
      </w:pPr>
    </w:p>
    <w:p w:rsidR="005F5FD7" w:rsidRDefault="005F5FD7" w:rsidP="005F5FD7">
      <w:pPr>
        <w:jc w:val="both"/>
      </w:pPr>
    </w:p>
    <w:p w:rsidR="005F5FD7" w:rsidRDefault="005F5FD7" w:rsidP="005F5FD7">
      <w:pPr>
        <w:jc w:val="both"/>
      </w:pPr>
      <w:r>
        <w:t>Председатель</w:t>
      </w:r>
    </w:p>
    <w:p w:rsidR="005F5FD7" w:rsidRDefault="005F5FD7" w:rsidP="005F5FD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108" w:rsidRDefault="00904108">
      <w:r>
        <w:separator/>
      </w:r>
    </w:p>
  </w:endnote>
  <w:endnote w:type="continuationSeparator" w:id="0">
    <w:p w:rsidR="00904108" w:rsidRDefault="00904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108" w:rsidRDefault="00904108">
      <w:r>
        <w:separator/>
      </w:r>
    </w:p>
  </w:footnote>
  <w:footnote w:type="continuationSeparator" w:id="0">
    <w:p w:rsidR="00904108" w:rsidRDefault="00904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5FD7"/>
    <w:rsid w:val="00057575"/>
    <w:rsid w:val="000B3FB2"/>
    <w:rsid w:val="000D628E"/>
    <w:rsid w:val="000E5228"/>
    <w:rsid w:val="00123119"/>
    <w:rsid w:val="001319DB"/>
    <w:rsid w:val="00155F7F"/>
    <w:rsid w:val="001E1686"/>
    <w:rsid w:val="001F42AE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5F5FD7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04108"/>
    <w:rsid w:val="00922E8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83CD1"/>
  <w15:docId w15:val="{11596D23-70AC-4D8A-A42C-6C6EF1EF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2019-09-26T01:54:00Z</cp:lastPrinted>
  <dcterms:created xsi:type="dcterms:W3CDTF">2019-09-26T01:53:00Z</dcterms:created>
  <dcterms:modified xsi:type="dcterms:W3CDTF">2019-09-27T01:41:00Z</dcterms:modified>
</cp:coreProperties>
</file>