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100662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84F82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84F82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84F82" w:rsidRPr="00984F82">
              <w:rPr>
                <w:szCs w:val="28"/>
              </w:rPr>
              <w:t>1625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84F82" w:rsidP="00D55F85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"О городском округе Спасск-Дальний</w:t>
            </w:r>
            <w:r>
              <w:rPr>
                <w:szCs w:val="28"/>
              </w:rPr>
              <w:t>"</w:t>
            </w:r>
          </w:p>
          <w:p w:rsidR="000B3FB2" w:rsidRPr="00984F82" w:rsidRDefault="000B3FB2">
            <w:pPr>
              <w:jc w:val="both"/>
            </w:pPr>
          </w:p>
        </w:tc>
      </w:tr>
    </w:tbl>
    <w:p w:rsidR="00984F82" w:rsidRDefault="00984F82" w:rsidP="00984F82">
      <w:pPr>
        <w:ind w:firstLine="720"/>
        <w:jc w:val="both"/>
      </w:pPr>
      <w:r>
        <w:t xml:space="preserve">Законодательное Собрание Приморского края </w:t>
      </w:r>
    </w:p>
    <w:p w:rsidR="00984F82" w:rsidRDefault="00984F82" w:rsidP="00984F82"/>
    <w:p w:rsidR="00984F82" w:rsidRDefault="00984F82" w:rsidP="00984F82">
      <w:r>
        <w:t>ПОСТАНОВЛЯЕТ:</w:t>
      </w:r>
    </w:p>
    <w:p w:rsidR="00984F82" w:rsidRDefault="00984F82" w:rsidP="00984F82"/>
    <w:p w:rsidR="00984F82" w:rsidRDefault="00984F82" w:rsidP="00984F82">
      <w:pPr>
        <w:ind w:right="-2" w:firstLine="720"/>
        <w:jc w:val="both"/>
      </w:pPr>
      <w:r>
        <w:t>1.Принять Закон Приморского края "О внесении изменений в Закон Приморского края "О городском округе Спасск-Дальний</w:t>
      </w:r>
      <w:r>
        <w:rPr>
          <w:szCs w:val="28"/>
        </w:rPr>
        <w:t>"</w:t>
      </w:r>
      <w:r>
        <w:t>.</w:t>
      </w:r>
    </w:p>
    <w:p w:rsidR="00984F82" w:rsidRDefault="00984F82" w:rsidP="00984F82">
      <w:pPr>
        <w:ind w:right="-144" w:firstLine="720"/>
        <w:jc w:val="both"/>
      </w:pPr>
    </w:p>
    <w:p w:rsidR="00984F82" w:rsidRPr="00805F6A" w:rsidRDefault="00984F82" w:rsidP="00984F82">
      <w:pPr>
        <w:ind w:firstLine="709"/>
        <w:jc w:val="both"/>
      </w:pPr>
      <w:r w:rsidRPr="00805F6A">
        <w:t>2.</w:t>
      </w:r>
      <w:r>
        <w:t>Направить указанный Закон Губернатору Приморского края для обнародования.</w:t>
      </w:r>
    </w:p>
    <w:p w:rsidR="00984F82" w:rsidRPr="00805F6A" w:rsidRDefault="00984F82" w:rsidP="00984F82">
      <w:pPr>
        <w:ind w:firstLine="709"/>
        <w:jc w:val="both"/>
      </w:pPr>
    </w:p>
    <w:p w:rsidR="00984F82" w:rsidRPr="00805F6A" w:rsidRDefault="00984F82" w:rsidP="00984F82">
      <w:pPr>
        <w:ind w:firstLine="709"/>
        <w:jc w:val="both"/>
        <w:rPr>
          <w:szCs w:val="28"/>
        </w:rPr>
      </w:pPr>
      <w:r w:rsidRPr="00805F6A">
        <w:t>3.Настоящее постановление вступает в силу со дня его принятия.</w:t>
      </w:r>
    </w:p>
    <w:p w:rsidR="00984F82" w:rsidRDefault="00984F82" w:rsidP="00984F82">
      <w:pPr>
        <w:jc w:val="both"/>
      </w:pPr>
    </w:p>
    <w:p w:rsidR="00984F82" w:rsidRDefault="00984F82" w:rsidP="00984F82">
      <w:pPr>
        <w:jc w:val="both"/>
      </w:pPr>
    </w:p>
    <w:p w:rsidR="00984F82" w:rsidRDefault="00984F82" w:rsidP="00984F82">
      <w:pPr>
        <w:jc w:val="both"/>
      </w:pPr>
    </w:p>
    <w:p w:rsidR="00984F82" w:rsidRDefault="00984F82" w:rsidP="00984F82">
      <w:pPr>
        <w:jc w:val="both"/>
      </w:pPr>
      <w:r>
        <w:t>Председатель</w:t>
      </w:r>
    </w:p>
    <w:p w:rsidR="00984F82" w:rsidRDefault="00984F82" w:rsidP="00984F8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84F82" w:rsidRDefault="00984F82" w:rsidP="00984F82">
      <w:pPr>
        <w:jc w:val="both"/>
      </w:pPr>
    </w:p>
    <w:p w:rsidR="00984F82" w:rsidRDefault="00984F82" w:rsidP="00984F82">
      <w:pPr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2E2" w:rsidRDefault="000512E2">
      <w:r>
        <w:separator/>
      </w:r>
    </w:p>
  </w:endnote>
  <w:endnote w:type="continuationSeparator" w:id="0">
    <w:p w:rsidR="000512E2" w:rsidRDefault="00051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2E2" w:rsidRDefault="000512E2">
      <w:r>
        <w:separator/>
      </w:r>
    </w:p>
  </w:footnote>
  <w:footnote w:type="continuationSeparator" w:id="0">
    <w:p w:rsidR="000512E2" w:rsidRDefault="000512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4F82"/>
    <w:rsid w:val="000512E2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84F82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E0DE5F7-F9A0-4EBB-9CD8-F5ADCEF2E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2019-09-26T02:19:00Z</cp:lastPrinted>
  <dcterms:created xsi:type="dcterms:W3CDTF">2019-09-26T02:17:00Z</dcterms:created>
  <dcterms:modified xsi:type="dcterms:W3CDTF">2019-09-26T02:19:00Z</dcterms:modified>
</cp:coreProperties>
</file>