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1804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95BE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5BEF" w:rsidRPr="00195BEF">
              <w:rPr>
                <w:szCs w:val="28"/>
              </w:rPr>
              <w:t>1621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5BEF" w:rsidP="00D55F85">
            <w:pPr>
              <w:ind w:left="-108"/>
              <w:jc w:val="both"/>
            </w:pPr>
            <w:r>
              <w:t>О Законе Приморского края "</w:t>
            </w:r>
            <w:r w:rsidRPr="008566E8">
              <w:t xml:space="preserve">Об утверждении заключенных </w:t>
            </w:r>
            <w:proofErr w:type="spellStart"/>
            <w:proofErr w:type="gramStart"/>
            <w:r w:rsidRPr="008566E8">
              <w:t>допол</w:t>
            </w:r>
            <w:r>
              <w:t>-</w:t>
            </w:r>
            <w:r w:rsidRPr="008566E8">
              <w:t>нительных</w:t>
            </w:r>
            <w:proofErr w:type="spellEnd"/>
            <w:proofErr w:type="gramEnd"/>
            <w:r w:rsidRPr="008566E8">
              <w:t xml:space="preserve"> соглашений о реструктуризации обязательств (задолженности) Приморского края перед Российской Федерацией по бюджетным кредитам</w:t>
            </w:r>
            <w:r>
              <w:rPr>
                <w:szCs w:val="28"/>
              </w:rPr>
              <w:t>"</w:t>
            </w:r>
          </w:p>
          <w:p w:rsidR="000B3FB2" w:rsidRPr="00195BEF" w:rsidRDefault="000B3FB2">
            <w:pPr>
              <w:jc w:val="both"/>
            </w:pPr>
          </w:p>
        </w:tc>
      </w:tr>
    </w:tbl>
    <w:p w:rsidR="00195BEF" w:rsidRDefault="00195BEF" w:rsidP="00195BEF">
      <w:pPr>
        <w:ind w:firstLine="709"/>
      </w:pPr>
      <w:r>
        <w:t>Законодательное Собрание Приморского края</w:t>
      </w:r>
    </w:p>
    <w:p w:rsidR="00195BEF" w:rsidRDefault="00195BEF" w:rsidP="00195BEF"/>
    <w:p w:rsidR="00195BEF" w:rsidRDefault="00195BEF" w:rsidP="00195BEF">
      <w:r>
        <w:t>ПОСТАНОВЛЯЕТ:</w:t>
      </w:r>
    </w:p>
    <w:p w:rsidR="00195BEF" w:rsidRDefault="00195BEF" w:rsidP="00195BEF">
      <w:pPr>
        <w:jc w:val="both"/>
      </w:pPr>
    </w:p>
    <w:p w:rsidR="00195BEF" w:rsidRDefault="00195BEF" w:rsidP="00195BEF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8566E8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".</w:t>
      </w:r>
    </w:p>
    <w:p w:rsidR="00195BEF" w:rsidRDefault="00195BEF" w:rsidP="00195BEF">
      <w:pPr>
        <w:jc w:val="both"/>
      </w:pPr>
    </w:p>
    <w:p w:rsidR="00195BEF" w:rsidRDefault="00195BEF" w:rsidP="00195BE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95BEF" w:rsidRDefault="00195BEF" w:rsidP="00195BEF">
      <w:pPr>
        <w:pStyle w:val="a3"/>
        <w:tabs>
          <w:tab w:val="clear" w:pos="4153"/>
          <w:tab w:val="clear" w:pos="8306"/>
        </w:tabs>
        <w:jc w:val="both"/>
      </w:pPr>
    </w:p>
    <w:p w:rsidR="00195BEF" w:rsidRDefault="00195BEF" w:rsidP="00195BE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95BEF" w:rsidRDefault="00195BEF" w:rsidP="00195BEF">
      <w:pPr>
        <w:jc w:val="both"/>
      </w:pPr>
    </w:p>
    <w:p w:rsidR="00195BEF" w:rsidRDefault="00195BEF" w:rsidP="00195BEF">
      <w:pPr>
        <w:jc w:val="both"/>
      </w:pPr>
    </w:p>
    <w:p w:rsidR="00195BEF" w:rsidRDefault="00195BEF" w:rsidP="00195BEF">
      <w:pPr>
        <w:jc w:val="both"/>
      </w:pPr>
    </w:p>
    <w:p w:rsidR="00195BEF" w:rsidRDefault="00195BEF" w:rsidP="00195BEF">
      <w:pPr>
        <w:jc w:val="both"/>
      </w:pPr>
      <w:r>
        <w:t>Председатель</w:t>
      </w:r>
    </w:p>
    <w:p w:rsidR="00195BEF" w:rsidRDefault="00195BEF" w:rsidP="00195BEF">
      <w:pPr>
        <w:jc w:val="both"/>
      </w:pPr>
      <w:r>
        <w:t>Законодательного Собрания                                                                  А.И. Ролик</w:t>
      </w:r>
    </w:p>
    <w:p w:rsidR="00195BEF" w:rsidRDefault="00195BEF" w:rsidP="00195BEF"/>
    <w:p w:rsidR="00195BEF" w:rsidRDefault="00195BEF" w:rsidP="00195BEF"/>
    <w:p w:rsidR="00195BEF" w:rsidRDefault="00195BEF" w:rsidP="00195BEF"/>
    <w:p w:rsidR="00195BEF" w:rsidRDefault="00195BEF" w:rsidP="00195BEF"/>
    <w:p w:rsidR="00195BEF" w:rsidRDefault="00195BEF" w:rsidP="00195BE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1BC" w:rsidRDefault="007111BC">
      <w:r>
        <w:separator/>
      </w:r>
    </w:p>
  </w:endnote>
  <w:endnote w:type="continuationSeparator" w:id="0">
    <w:p w:rsidR="007111BC" w:rsidRDefault="00711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1BC" w:rsidRDefault="007111BC">
      <w:r>
        <w:separator/>
      </w:r>
    </w:p>
  </w:footnote>
  <w:footnote w:type="continuationSeparator" w:id="0">
    <w:p w:rsidR="007111BC" w:rsidRDefault="00711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BEF"/>
    <w:rsid w:val="00057575"/>
    <w:rsid w:val="000B3FB2"/>
    <w:rsid w:val="000D628E"/>
    <w:rsid w:val="000E5228"/>
    <w:rsid w:val="00123119"/>
    <w:rsid w:val="001319DB"/>
    <w:rsid w:val="00155F7F"/>
    <w:rsid w:val="00195BE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111BC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E7A3AA"/>
  <w15:docId w15:val="{E7A739CB-4A91-48A8-8AB2-878CBFA4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2019-09-26T05:28:00Z</cp:lastPrinted>
  <dcterms:created xsi:type="dcterms:W3CDTF">2019-09-26T05:27:00Z</dcterms:created>
  <dcterms:modified xsi:type="dcterms:W3CDTF">2019-09-26T05:28:00Z</dcterms:modified>
</cp:coreProperties>
</file>