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0925394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325D6C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25D6C">
              <w:rPr>
                <w:szCs w:val="28"/>
              </w:rPr>
              <w:t>25.09.2019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25D6C" w:rsidRPr="00325D6C">
              <w:rPr>
                <w:szCs w:val="28"/>
              </w:rPr>
              <w:t>1657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325D6C" w:rsidRDefault="00325D6C" w:rsidP="00325D6C">
            <w:pPr>
              <w:ind w:left="-105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 xml:space="preserve">О проекте закона Приморского края </w:t>
            </w:r>
            <w:r>
              <w:rPr>
                <w:szCs w:val="28"/>
              </w:rPr>
              <w:t>"</w:t>
            </w:r>
            <w:r w:rsidRPr="002D7B5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внесении изменений в отдельные законодательные акты Приморского края по вопросам осуществления полномочий органов опеки и попечительства" </w:t>
            </w:r>
          </w:p>
          <w:p w:rsidR="000B3FB2" w:rsidRPr="00325D6C" w:rsidRDefault="000B3FB2">
            <w:pPr>
              <w:jc w:val="both"/>
            </w:pPr>
          </w:p>
        </w:tc>
      </w:tr>
    </w:tbl>
    <w:p w:rsidR="00325D6C" w:rsidRDefault="00325D6C" w:rsidP="00325D6C">
      <w:pPr>
        <w:ind w:firstLine="709"/>
        <w:rPr>
          <w:szCs w:val="28"/>
        </w:rPr>
      </w:pPr>
      <w:r>
        <w:rPr>
          <w:szCs w:val="28"/>
        </w:rPr>
        <w:t>Законодательное Собрание Приморского края</w:t>
      </w:r>
    </w:p>
    <w:p w:rsidR="00325D6C" w:rsidRDefault="00325D6C" w:rsidP="00325D6C">
      <w:pPr>
        <w:rPr>
          <w:szCs w:val="28"/>
        </w:rPr>
      </w:pPr>
    </w:p>
    <w:p w:rsidR="00325D6C" w:rsidRDefault="00325D6C" w:rsidP="00325D6C">
      <w:pPr>
        <w:rPr>
          <w:szCs w:val="28"/>
        </w:rPr>
      </w:pPr>
      <w:r>
        <w:rPr>
          <w:szCs w:val="28"/>
        </w:rPr>
        <w:t>ПОСТАНОВЛЯЕТ:</w:t>
      </w:r>
    </w:p>
    <w:p w:rsidR="00325D6C" w:rsidRDefault="00325D6C" w:rsidP="00325D6C">
      <w:pPr>
        <w:ind w:firstLine="709"/>
        <w:rPr>
          <w:szCs w:val="28"/>
        </w:rPr>
      </w:pPr>
    </w:p>
    <w:p w:rsidR="00325D6C" w:rsidRDefault="00325D6C" w:rsidP="00325D6C">
      <w:pPr>
        <w:ind w:firstLine="709"/>
        <w:jc w:val="both"/>
        <w:rPr>
          <w:szCs w:val="28"/>
        </w:rPr>
      </w:pPr>
      <w:r>
        <w:rPr>
          <w:szCs w:val="28"/>
        </w:rPr>
        <w:t>1.Принять проект закона Приморского края "</w:t>
      </w:r>
      <w:r w:rsidRPr="002D7B55">
        <w:rPr>
          <w:szCs w:val="28"/>
        </w:rPr>
        <w:t xml:space="preserve">О </w:t>
      </w:r>
      <w:r>
        <w:rPr>
          <w:szCs w:val="28"/>
        </w:rPr>
        <w:t>внесении изменений в отдельные законодательные акты Приморского края по вопросам осуществления полномочий органов опеки и попечительства" в первом чтении.</w:t>
      </w:r>
    </w:p>
    <w:p w:rsidR="00325D6C" w:rsidRDefault="00325D6C" w:rsidP="00325D6C">
      <w:pPr>
        <w:ind w:firstLine="709"/>
        <w:jc w:val="both"/>
        <w:rPr>
          <w:szCs w:val="28"/>
        </w:rPr>
      </w:pPr>
    </w:p>
    <w:p w:rsidR="00325D6C" w:rsidRDefault="00325D6C" w:rsidP="00325D6C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r>
        <w:rPr>
          <w:szCs w:val="28"/>
        </w:rPr>
        <w:t xml:space="preserve">2.Комитету Законодательного Собрания по социальной политике </w:t>
      </w:r>
      <w:r>
        <w:rPr>
          <w:szCs w:val="28"/>
        </w:rPr>
        <w:br/>
        <w:t xml:space="preserve">и защите прав граждан (Косьяненко) доработать указанный законопроект </w:t>
      </w:r>
      <w:r>
        <w:rPr>
          <w:szCs w:val="28"/>
        </w:rPr>
        <w:br/>
        <w:t>с учетом поступивших поправок и внести его на рассмотрение Законодательного Собрания во втором чтении.</w:t>
      </w:r>
    </w:p>
    <w:p w:rsidR="00325D6C" w:rsidRDefault="00325D6C" w:rsidP="00325D6C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</w:p>
    <w:p w:rsidR="00325D6C" w:rsidRDefault="00325D6C" w:rsidP="00325D6C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325D6C" w:rsidRDefault="00325D6C" w:rsidP="00325D6C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bookmarkStart w:id="0" w:name="_GoBack"/>
      <w:bookmarkEnd w:id="0"/>
    </w:p>
    <w:p w:rsidR="00325D6C" w:rsidRDefault="00325D6C" w:rsidP="00325D6C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</w:p>
    <w:p w:rsidR="00325D6C" w:rsidRDefault="00325D6C" w:rsidP="00325D6C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</w:p>
    <w:p w:rsidR="00325D6C" w:rsidRDefault="00325D6C" w:rsidP="00325D6C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325D6C" w:rsidRDefault="00325D6C" w:rsidP="00325D6C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     </w:t>
      </w:r>
      <w:r>
        <w:rPr>
          <w:szCs w:val="28"/>
        </w:rPr>
        <w:t>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0642" w:rsidRDefault="005F0642">
      <w:r>
        <w:separator/>
      </w:r>
    </w:p>
  </w:endnote>
  <w:endnote w:type="continuationSeparator" w:id="0">
    <w:p w:rsidR="005F0642" w:rsidRDefault="005F06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0642" w:rsidRDefault="005F0642">
      <w:r>
        <w:separator/>
      </w:r>
    </w:p>
  </w:footnote>
  <w:footnote w:type="continuationSeparator" w:id="0">
    <w:p w:rsidR="005F0642" w:rsidRDefault="005F06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25D6C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25D6C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5F0642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F156D4"/>
  <w15:docId w15:val="{83554302-36C6-4979-B8CB-A2D2BE101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325D6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2019-09-25T04:03:00Z</cp:lastPrinted>
  <dcterms:created xsi:type="dcterms:W3CDTF">2019-09-25T04:02:00Z</dcterms:created>
  <dcterms:modified xsi:type="dcterms:W3CDTF">2019-09-25T04:03:00Z</dcterms:modified>
</cp:coreProperties>
</file>