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3063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4122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41221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41221" w:rsidRPr="00F41221">
              <w:rPr>
                <w:szCs w:val="28"/>
              </w:rPr>
              <w:t>1619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41221" w:rsidP="00D55F85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2019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2020 и 2021 годов</w:t>
            </w:r>
            <w:r>
              <w:t>"</w:t>
            </w:r>
          </w:p>
          <w:p w:rsidR="000B3FB2" w:rsidRPr="00F41221" w:rsidRDefault="000B3FB2">
            <w:pPr>
              <w:jc w:val="both"/>
            </w:pPr>
          </w:p>
        </w:tc>
      </w:tr>
    </w:tbl>
    <w:p w:rsidR="00F41221" w:rsidRDefault="00F41221" w:rsidP="00F41221">
      <w:pPr>
        <w:ind w:firstLine="709"/>
      </w:pPr>
      <w:r>
        <w:t>Законодательное Собрание Приморского края</w:t>
      </w:r>
    </w:p>
    <w:p w:rsidR="00F41221" w:rsidRDefault="00F41221" w:rsidP="00F41221"/>
    <w:p w:rsidR="00F41221" w:rsidRDefault="00F41221" w:rsidP="00F41221">
      <w:r>
        <w:t>ПОСТАНОВЛЯЕТ:</w:t>
      </w:r>
    </w:p>
    <w:p w:rsidR="00F41221" w:rsidRDefault="00F41221" w:rsidP="00F41221">
      <w:pPr>
        <w:jc w:val="both"/>
      </w:pPr>
    </w:p>
    <w:p w:rsidR="00F41221" w:rsidRDefault="00F41221" w:rsidP="00F41221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2020 и 2021 годов</w:t>
      </w:r>
      <w:r>
        <w:t>".</w:t>
      </w:r>
    </w:p>
    <w:p w:rsidR="00F41221" w:rsidRDefault="00F41221" w:rsidP="00F41221">
      <w:pPr>
        <w:jc w:val="both"/>
      </w:pPr>
    </w:p>
    <w:p w:rsidR="00F41221" w:rsidRDefault="00F41221" w:rsidP="00F41221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F41221" w:rsidRDefault="00F41221" w:rsidP="00F41221">
      <w:pPr>
        <w:pStyle w:val="a3"/>
        <w:tabs>
          <w:tab w:val="clear" w:pos="4153"/>
          <w:tab w:val="clear" w:pos="8306"/>
        </w:tabs>
        <w:jc w:val="both"/>
      </w:pPr>
    </w:p>
    <w:p w:rsidR="00F41221" w:rsidRDefault="00F41221" w:rsidP="00F41221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F41221" w:rsidRDefault="00F41221" w:rsidP="00F41221">
      <w:pPr>
        <w:jc w:val="both"/>
      </w:pPr>
    </w:p>
    <w:p w:rsidR="00F41221" w:rsidRDefault="00F41221" w:rsidP="00F41221">
      <w:pPr>
        <w:jc w:val="both"/>
      </w:pPr>
    </w:p>
    <w:p w:rsidR="00F41221" w:rsidRDefault="00F41221" w:rsidP="00F41221">
      <w:pPr>
        <w:jc w:val="both"/>
      </w:pPr>
    </w:p>
    <w:p w:rsidR="00F41221" w:rsidRDefault="00F41221" w:rsidP="00F41221">
      <w:pPr>
        <w:jc w:val="both"/>
      </w:pPr>
      <w:r>
        <w:t>Председатель</w:t>
      </w:r>
    </w:p>
    <w:p w:rsidR="00F41221" w:rsidRDefault="00F41221" w:rsidP="00F41221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F41221" w:rsidRDefault="00F41221" w:rsidP="00F41221"/>
    <w:p w:rsidR="00F41221" w:rsidRDefault="00F41221" w:rsidP="00F41221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01A" w:rsidRDefault="00F8001A">
      <w:r>
        <w:separator/>
      </w:r>
    </w:p>
  </w:endnote>
  <w:endnote w:type="continuationSeparator" w:id="0">
    <w:p w:rsidR="00F8001A" w:rsidRDefault="00F80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01A" w:rsidRDefault="00F8001A">
      <w:r>
        <w:separator/>
      </w:r>
    </w:p>
  </w:footnote>
  <w:footnote w:type="continuationSeparator" w:id="0">
    <w:p w:rsidR="00F8001A" w:rsidRDefault="00F80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122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41221"/>
    <w:rsid w:val="00F75CDD"/>
    <w:rsid w:val="00F8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F9612CF-34AC-4A69-BDE3-B7611F7D2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2019-09-25T05:25:00Z</cp:lastPrinted>
  <dcterms:created xsi:type="dcterms:W3CDTF">2019-09-25T05:24:00Z</dcterms:created>
  <dcterms:modified xsi:type="dcterms:W3CDTF">2019-09-25T05:25:00Z</dcterms:modified>
</cp:coreProperties>
</file>