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30544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C6C53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C6C53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C6C53" w:rsidRPr="006C6C53">
              <w:rPr>
                <w:szCs w:val="28"/>
              </w:rPr>
              <w:t>1618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C6C53" w:rsidP="00D55F85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>
              <w:t>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2019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2020 и </w:t>
            </w:r>
            <w:r>
              <w:rPr>
                <w:szCs w:val="28"/>
              </w:rPr>
              <w:br/>
              <w:t>2021 годов</w:t>
            </w:r>
            <w:r>
              <w:t>"</w:t>
            </w:r>
          </w:p>
          <w:p w:rsidR="000B3FB2" w:rsidRPr="006C6C53" w:rsidRDefault="000B3FB2">
            <w:pPr>
              <w:jc w:val="both"/>
            </w:pPr>
          </w:p>
        </w:tc>
      </w:tr>
    </w:tbl>
    <w:p w:rsidR="006C6C53" w:rsidRDefault="006C6C53" w:rsidP="006C6C5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C6C53" w:rsidRDefault="006C6C53" w:rsidP="006C6C53">
      <w:pPr>
        <w:pStyle w:val="a3"/>
        <w:tabs>
          <w:tab w:val="clear" w:pos="4153"/>
          <w:tab w:val="clear" w:pos="8306"/>
        </w:tabs>
      </w:pPr>
    </w:p>
    <w:p w:rsidR="006C6C53" w:rsidRDefault="006C6C53" w:rsidP="006C6C5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C6C53" w:rsidRDefault="006C6C53" w:rsidP="006C6C53"/>
    <w:p w:rsidR="006C6C53" w:rsidRDefault="006C6C53" w:rsidP="006C6C53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2019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</w:t>
      </w:r>
      <w:r>
        <w:rPr>
          <w:szCs w:val="28"/>
        </w:rPr>
        <w:br/>
        <w:t>период 2020 и 2021 годов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6C6C53" w:rsidRDefault="006C6C53" w:rsidP="006C6C53">
      <w:pPr>
        <w:pStyle w:val="a3"/>
        <w:tabs>
          <w:tab w:val="clear" w:pos="4153"/>
          <w:tab w:val="clear" w:pos="8306"/>
        </w:tabs>
        <w:jc w:val="both"/>
      </w:pPr>
    </w:p>
    <w:p w:rsidR="006C6C53" w:rsidRDefault="006C6C53" w:rsidP="006C6C53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C6C53" w:rsidRDefault="006C6C53" w:rsidP="006C6C53">
      <w:pPr>
        <w:pStyle w:val="a3"/>
        <w:tabs>
          <w:tab w:val="clear" w:pos="4153"/>
          <w:tab w:val="clear" w:pos="8306"/>
        </w:tabs>
        <w:jc w:val="both"/>
      </w:pPr>
    </w:p>
    <w:p w:rsidR="006C6C53" w:rsidRDefault="006C6C53" w:rsidP="006C6C53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6C6C53" w:rsidRDefault="006C6C53" w:rsidP="006C6C53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</w:p>
    <w:bookmarkEnd w:id="0"/>
    <w:p w:rsidR="006C6C53" w:rsidRDefault="006C6C53" w:rsidP="006C6C5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C6C53" w:rsidRDefault="006C6C53" w:rsidP="006C6C5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C6C53" w:rsidRDefault="006C6C53" w:rsidP="006C6C5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C6C53" w:rsidRDefault="006C6C53" w:rsidP="006C6C53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 xml:space="preserve">    </w:t>
      </w:r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109" w:rsidRDefault="002D7109">
      <w:r>
        <w:separator/>
      </w:r>
    </w:p>
  </w:endnote>
  <w:endnote w:type="continuationSeparator" w:id="0">
    <w:p w:rsidR="002D7109" w:rsidRDefault="002D7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109" w:rsidRDefault="002D7109">
      <w:r>
        <w:separator/>
      </w:r>
    </w:p>
  </w:footnote>
  <w:footnote w:type="continuationSeparator" w:id="0">
    <w:p w:rsidR="002D7109" w:rsidRDefault="002D71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6C53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2D7109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C6C53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E43AFC"/>
  <w15:docId w15:val="{2E15F9E4-C623-4A66-A43F-DC8F991B2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2019-09-25T05:24:00Z</cp:lastPrinted>
  <dcterms:created xsi:type="dcterms:W3CDTF">2019-09-25T05:22:00Z</dcterms:created>
  <dcterms:modified xsi:type="dcterms:W3CDTF">2019-09-25T05:24:00Z</dcterms:modified>
</cp:coreProperties>
</file>