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bookmarkStart w:id="0" w:name="_GoBack"/>
            <w:bookmarkEnd w:id="0"/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7A5B22" w:rsidRDefault="002B5ADE" w:rsidP="000E4DFC">
            <w:pPr>
              <w:ind w:left="-107"/>
              <w:jc w:val="both"/>
              <w:rPr>
                <w:szCs w:val="28"/>
              </w:rPr>
            </w:pPr>
            <w:r w:rsidRPr="007A5B22">
              <w:rPr>
                <w:szCs w:val="28"/>
              </w:rPr>
              <w:t xml:space="preserve">О </w:t>
            </w:r>
            <w:r w:rsidR="00131ACC">
              <w:rPr>
                <w:szCs w:val="28"/>
              </w:rPr>
              <w:t>З</w:t>
            </w:r>
            <w:r w:rsidRPr="007A5B22">
              <w:rPr>
                <w:szCs w:val="28"/>
              </w:rPr>
              <w:t>акон</w:t>
            </w:r>
            <w:r w:rsidR="003D10AA" w:rsidRPr="007A5B22">
              <w:rPr>
                <w:szCs w:val="28"/>
              </w:rPr>
              <w:t>е</w:t>
            </w:r>
            <w:r w:rsidRPr="007A5B22">
              <w:rPr>
                <w:szCs w:val="28"/>
              </w:rPr>
              <w:t xml:space="preserve"> Приморского края </w:t>
            </w:r>
            <w:r w:rsidR="00131ACC">
              <w:rPr>
                <w:szCs w:val="28"/>
              </w:rPr>
              <w:br/>
            </w:r>
            <w:r w:rsidR="007A5B22" w:rsidRPr="007A5B22">
              <w:rPr>
                <w:szCs w:val="28"/>
              </w:rPr>
              <w:t xml:space="preserve">"О внесении </w:t>
            </w:r>
            <w:r w:rsidR="00131ACC">
              <w:rPr>
                <w:szCs w:val="28"/>
              </w:rPr>
              <w:t>изменени</w:t>
            </w:r>
            <w:r w:rsidR="000E4DFC">
              <w:rPr>
                <w:szCs w:val="28"/>
              </w:rPr>
              <w:t>й</w:t>
            </w:r>
            <w:r w:rsidR="00131ACC">
              <w:rPr>
                <w:szCs w:val="28"/>
              </w:rPr>
              <w:t xml:space="preserve"> в Закон Приморского </w:t>
            </w:r>
            <w:r w:rsidR="007A5B22" w:rsidRPr="007A5B22">
              <w:rPr>
                <w:szCs w:val="28"/>
              </w:rPr>
              <w:t>края</w:t>
            </w:r>
            <w:r w:rsidR="006835BC">
              <w:rPr>
                <w:szCs w:val="28"/>
              </w:rPr>
              <w:t xml:space="preserve"> </w:t>
            </w:r>
            <w:r w:rsidR="007A5B22" w:rsidRPr="007A5B22">
              <w:rPr>
                <w:szCs w:val="28"/>
              </w:rPr>
              <w:t>"Об использовании лесов в Приморском крае"</w:t>
            </w:r>
          </w:p>
        </w:tc>
      </w:tr>
    </w:tbl>
    <w:p w:rsidR="000B3FB2" w:rsidRDefault="000B3FB2"/>
    <w:p w:rsidR="005A7340" w:rsidRDefault="005A7340" w:rsidP="005A7340">
      <w:pPr>
        <w:ind w:firstLine="709"/>
      </w:pPr>
      <w:r>
        <w:t>Законодательное Собрание Приморского края</w:t>
      </w:r>
    </w:p>
    <w:p w:rsidR="005A7340" w:rsidRDefault="005A7340" w:rsidP="005A7340"/>
    <w:p w:rsidR="005A7340" w:rsidRDefault="005A7340" w:rsidP="005A7340">
      <w:r>
        <w:t>ПОСТАНОВЛЯЕТ:</w:t>
      </w:r>
    </w:p>
    <w:p w:rsidR="005A7340" w:rsidRDefault="005A7340" w:rsidP="005A7340"/>
    <w:p w:rsidR="000E059F" w:rsidRDefault="005A7340" w:rsidP="005A7340">
      <w:pPr>
        <w:ind w:firstLine="709"/>
        <w:jc w:val="both"/>
        <w:rPr>
          <w:szCs w:val="28"/>
        </w:rPr>
      </w:pPr>
      <w:r>
        <w:t xml:space="preserve">1.Принять </w:t>
      </w:r>
      <w:r w:rsidR="00131ACC">
        <w:t>З</w:t>
      </w:r>
      <w:r w:rsidR="007A5B22">
        <w:rPr>
          <w:szCs w:val="28"/>
        </w:rPr>
        <w:t xml:space="preserve">акон Приморского края </w:t>
      </w:r>
      <w:r w:rsidR="007A5B22" w:rsidRPr="007A5B22">
        <w:rPr>
          <w:szCs w:val="28"/>
        </w:rPr>
        <w:t>"О внесении изменени</w:t>
      </w:r>
      <w:r w:rsidR="002F1E3F">
        <w:rPr>
          <w:szCs w:val="28"/>
        </w:rPr>
        <w:t>й</w:t>
      </w:r>
      <w:r w:rsidR="007A5B22" w:rsidRPr="007A5B22">
        <w:rPr>
          <w:szCs w:val="28"/>
        </w:rPr>
        <w:t xml:space="preserve"> в Закон Приморского края</w:t>
      </w:r>
      <w:r w:rsidR="007A5B22">
        <w:rPr>
          <w:szCs w:val="28"/>
        </w:rPr>
        <w:t xml:space="preserve"> </w:t>
      </w:r>
      <w:r w:rsidR="007A5B22" w:rsidRPr="007A5B22">
        <w:rPr>
          <w:szCs w:val="28"/>
        </w:rPr>
        <w:t>"Об использовании лесов в Приморском крае"</w:t>
      </w:r>
      <w:r w:rsidR="00131ACC">
        <w:rPr>
          <w:szCs w:val="28"/>
        </w:rPr>
        <w:t>.</w:t>
      </w:r>
      <w:r w:rsidR="005902A2">
        <w:rPr>
          <w:szCs w:val="28"/>
        </w:rPr>
        <w:t xml:space="preserve"> </w:t>
      </w:r>
    </w:p>
    <w:p w:rsidR="00131ACC" w:rsidRDefault="00131ACC" w:rsidP="005A7340">
      <w:pPr>
        <w:ind w:firstLine="709"/>
        <w:jc w:val="both"/>
      </w:pPr>
    </w:p>
    <w:p w:rsidR="00131ACC" w:rsidRPr="00131ACC" w:rsidRDefault="00131ACC" w:rsidP="00131ACC">
      <w:pPr>
        <w:ind w:firstLine="709"/>
        <w:jc w:val="both"/>
        <w:rPr>
          <w:szCs w:val="28"/>
        </w:rPr>
      </w:pPr>
      <w:r w:rsidRPr="00131ACC">
        <w:rPr>
          <w:szCs w:val="28"/>
        </w:rPr>
        <w:t>2.Направить указанный Закон Губернатору Приморского края для обнародования.</w:t>
      </w:r>
    </w:p>
    <w:p w:rsidR="003D10AA" w:rsidRDefault="003D10AA" w:rsidP="003D10AA">
      <w:pPr>
        <w:pStyle w:val="a7"/>
        <w:ind w:firstLine="720"/>
      </w:pPr>
    </w:p>
    <w:p w:rsidR="00AA3543" w:rsidRDefault="003D10AA" w:rsidP="003D10AA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5A7340" w:rsidRDefault="005A7340" w:rsidP="005A7340"/>
    <w:p w:rsidR="005A7340" w:rsidRDefault="005A7340" w:rsidP="005A7340"/>
    <w:p w:rsidR="005A7340" w:rsidRDefault="005A7340" w:rsidP="005A7340"/>
    <w:p w:rsidR="005A7340" w:rsidRDefault="005A7340" w:rsidP="005A7340">
      <w:r>
        <w:t>Председатель</w:t>
      </w:r>
    </w:p>
    <w:p w:rsidR="005A7340" w:rsidRDefault="005A7340" w:rsidP="005A7340">
      <w:r>
        <w:t xml:space="preserve">Законодательного Собрания                                         </w:t>
      </w:r>
      <w:r w:rsidR="00217A1E">
        <w:t xml:space="preserve">                         А.И. Ролик</w:t>
      </w:r>
    </w:p>
    <w:sectPr w:rsidR="005A7340" w:rsidSect="00CA292F">
      <w:headerReference w:type="default" r:id="rId8"/>
      <w:footerReference w:type="firs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256E" w:rsidRDefault="00C3256E">
      <w:r>
        <w:separator/>
      </w:r>
    </w:p>
  </w:endnote>
  <w:endnote w:type="continuationSeparator" w:id="0">
    <w:p w:rsidR="00C3256E" w:rsidRDefault="00C325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292F" w:rsidRDefault="00CA292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256E" w:rsidRDefault="00C3256E">
      <w:r>
        <w:separator/>
      </w:r>
    </w:p>
  </w:footnote>
  <w:footnote w:type="continuationSeparator" w:id="0">
    <w:p w:rsidR="00C3256E" w:rsidRDefault="00C325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565166"/>
      <w:docPartObj>
        <w:docPartGallery w:val="Page Numbers (Top of Page)"/>
        <w:docPartUnique/>
      </w:docPartObj>
    </w:sdtPr>
    <w:sdtEndPr/>
    <w:sdtContent>
      <w:p w:rsidR="00CA292F" w:rsidRDefault="00ED5501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D10A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A292F" w:rsidRDefault="00CA292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B1F"/>
    <w:rsid w:val="00025BC3"/>
    <w:rsid w:val="000422DB"/>
    <w:rsid w:val="00057575"/>
    <w:rsid w:val="0007488C"/>
    <w:rsid w:val="0009058C"/>
    <w:rsid w:val="000B3FB2"/>
    <w:rsid w:val="000D628E"/>
    <w:rsid w:val="000E059F"/>
    <w:rsid w:val="000E4DFC"/>
    <w:rsid w:val="000E5228"/>
    <w:rsid w:val="00123119"/>
    <w:rsid w:val="00127BBA"/>
    <w:rsid w:val="00131ACC"/>
    <w:rsid w:val="001423E4"/>
    <w:rsid w:val="00155F7F"/>
    <w:rsid w:val="0018040D"/>
    <w:rsid w:val="00217A1E"/>
    <w:rsid w:val="00240E59"/>
    <w:rsid w:val="00287DB8"/>
    <w:rsid w:val="002A49A2"/>
    <w:rsid w:val="002B5ADE"/>
    <w:rsid w:val="002F1E3F"/>
    <w:rsid w:val="003325F4"/>
    <w:rsid w:val="00392E21"/>
    <w:rsid w:val="003D097A"/>
    <w:rsid w:val="003D10AA"/>
    <w:rsid w:val="00413939"/>
    <w:rsid w:val="00465A48"/>
    <w:rsid w:val="004B524E"/>
    <w:rsid w:val="004B69FA"/>
    <w:rsid w:val="004D1A01"/>
    <w:rsid w:val="00543AA5"/>
    <w:rsid w:val="005708B8"/>
    <w:rsid w:val="005902A2"/>
    <w:rsid w:val="005A6019"/>
    <w:rsid w:val="005A7340"/>
    <w:rsid w:val="005C1D54"/>
    <w:rsid w:val="005D21E7"/>
    <w:rsid w:val="005E6130"/>
    <w:rsid w:val="005F371A"/>
    <w:rsid w:val="0063523B"/>
    <w:rsid w:val="006835BC"/>
    <w:rsid w:val="00695A4A"/>
    <w:rsid w:val="006A7EF6"/>
    <w:rsid w:val="006D45ED"/>
    <w:rsid w:val="006E650F"/>
    <w:rsid w:val="00726997"/>
    <w:rsid w:val="007A5B22"/>
    <w:rsid w:val="007B0B00"/>
    <w:rsid w:val="007B48E7"/>
    <w:rsid w:val="007B5289"/>
    <w:rsid w:val="007C3110"/>
    <w:rsid w:val="007D550B"/>
    <w:rsid w:val="007F5849"/>
    <w:rsid w:val="00824A30"/>
    <w:rsid w:val="00835A0E"/>
    <w:rsid w:val="008657FD"/>
    <w:rsid w:val="008818A7"/>
    <w:rsid w:val="00892DFA"/>
    <w:rsid w:val="008B042E"/>
    <w:rsid w:val="008D373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518D4"/>
    <w:rsid w:val="00A657C4"/>
    <w:rsid w:val="00A804AC"/>
    <w:rsid w:val="00A93332"/>
    <w:rsid w:val="00AA3543"/>
    <w:rsid w:val="00AE5EE6"/>
    <w:rsid w:val="00AF367A"/>
    <w:rsid w:val="00B37BF9"/>
    <w:rsid w:val="00B51B1F"/>
    <w:rsid w:val="00BA12FF"/>
    <w:rsid w:val="00BA58C7"/>
    <w:rsid w:val="00BE57D7"/>
    <w:rsid w:val="00C20E8F"/>
    <w:rsid w:val="00C3256E"/>
    <w:rsid w:val="00C63D44"/>
    <w:rsid w:val="00CA292F"/>
    <w:rsid w:val="00CA7E54"/>
    <w:rsid w:val="00CE19DF"/>
    <w:rsid w:val="00CF6C51"/>
    <w:rsid w:val="00D02716"/>
    <w:rsid w:val="00D27475"/>
    <w:rsid w:val="00D64D7D"/>
    <w:rsid w:val="00DA7E45"/>
    <w:rsid w:val="00DF01B2"/>
    <w:rsid w:val="00E9018A"/>
    <w:rsid w:val="00E93A7F"/>
    <w:rsid w:val="00ED5501"/>
    <w:rsid w:val="00EE3178"/>
    <w:rsid w:val="00EF08D1"/>
    <w:rsid w:val="00EF502B"/>
    <w:rsid w:val="00F14CBB"/>
    <w:rsid w:val="00F75CDD"/>
    <w:rsid w:val="00F8376D"/>
    <w:rsid w:val="00FB27F7"/>
    <w:rsid w:val="00FD5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49A2"/>
    <w:rPr>
      <w:sz w:val="28"/>
    </w:rPr>
  </w:style>
  <w:style w:type="paragraph" w:styleId="1">
    <w:name w:val="heading 1"/>
    <w:basedOn w:val="a"/>
    <w:next w:val="a"/>
    <w:link w:val="10"/>
    <w:qFormat/>
    <w:rsid w:val="002A49A2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A49A2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2A49A2"/>
    <w:pPr>
      <w:widowControl w:val="0"/>
      <w:jc w:val="center"/>
    </w:pPr>
  </w:style>
  <w:style w:type="paragraph" w:styleId="a5">
    <w:name w:val="footer"/>
    <w:basedOn w:val="a"/>
    <w:rsid w:val="002A49A2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basedOn w:val="a0"/>
    <w:link w:val="a3"/>
    <w:uiPriority w:val="99"/>
    <w:rsid w:val="00CA292F"/>
    <w:rPr>
      <w:sz w:val="28"/>
    </w:rPr>
  </w:style>
  <w:style w:type="paragraph" w:styleId="a7">
    <w:name w:val="Body Text Indent"/>
    <w:basedOn w:val="a"/>
    <w:link w:val="a8"/>
    <w:rsid w:val="003D10AA"/>
    <w:pPr>
      <w:ind w:firstLine="851"/>
      <w:jc w:val="both"/>
    </w:pPr>
  </w:style>
  <w:style w:type="character" w:customStyle="1" w:styleId="a8">
    <w:name w:val="Основной текст с отступом Знак"/>
    <w:basedOn w:val="a0"/>
    <w:link w:val="a7"/>
    <w:rsid w:val="003D10AA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49A2"/>
    <w:rPr>
      <w:sz w:val="28"/>
    </w:rPr>
  </w:style>
  <w:style w:type="paragraph" w:styleId="1">
    <w:name w:val="heading 1"/>
    <w:basedOn w:val="a"/>
    <w:next w:val="a"/>
    <w:link w:val="10"/>
    <w:qFormat/>
    <w:rsid w:val="002A49A2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A49A2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2A49A2"/>
    <w:pPr>
      <w:widowControl w:val="0"/>
      <w:jc w:val="center"/>
    </w:pPr>
  </w:style>
  <w:style w:type="paragraph" w:styleId="a5">
    <w:name w:val="footer"/>
    <w:basedOn w:val="a"/>
    <w:rsid w:val="002A49A2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basedOn w:val="a0"/>
    <w:link w:val="a3"/>
    <w:uiPriority w:val="99"/>
    <w:rsid w:val="00CA292F"/>
    <w:rPr>
      <w:sz w:val="28"/>
    </w:rPr>
  </w:style>
  <w:style w:type="paragraph" w:styleId="a7">
    <w:name w:val="Body Text Indent"/>
    <w:basedOn w:val="a"/>
    <w:link w:val="a8"/>
    <w:rsid w:val="003D10AA"/>
    <w:pPr>
      <w:ind w:firstLine="851"/>
      <w:jc w:val="both"/>
    </w:pPr>
  </w:style>
  <w:style w:type="character" w:customStyle="1" w:styleId="a8">
    <w:name w:val="Основной текст с отступом Знак"/>
    <w:basedOn w:val="a0"/>
    <w:link w:val="a7"/>
    <w:rsid w:val="003D10AA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23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E474BA-4039-4873-B3FC-1362A36975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31</TotalTime>
  <Pages>1</Pages>
  <Words>79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Кочерова Анастасия Викторовна</cp:lastModifiedBy>
  <cp:revision>8</cp:revision>
  <cp:lastPrinted>2019-09-24T05:47:00Z</cp:lastPrinted>
  <dcterms:created xsi:type="dcterms:W3CDTF">2019-09-05T00:24:00Z</dcterms:created>
  <dcterms:modified xsi:type="dcterms:W3CDTF">2019-09-24T05:48:00Z</dcterms:modified>
</cp:coreProperties>
</file>